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3E749" w14:textId="47E14C99" w:rsidR="00520790" w:rsidRDefault="0079123E" w:rsidP="00520790">
      <w:pPr>
        <w:spacing w:line="247" w:lineRule="auto"/>
        <w:jc w:val="center"/>
        <w:outlineLvl w:val="0"/>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663E7CA1" wp14:editId="7BAA06A3">
            <wp:simplePos x="0" y="0"/>
            <wp:positionH relativeFrom="page">
              <wp:align>right</wp:align>
            </wp:positionH>
            <wp:positionV relativeFrom="page">
              <wp:align>top</wp:align>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29846" w14:textId="77777777" w:rsidR="00520790" w:rsidRDefault="00520790" w:rsidP="00520790">
      <w:pPr>
        <w:spacing w:line="247" w:lineRule="auto"/>
        <w:jc w:val="center"/>
        <w:outlineLvl w:val="0"/>
        <w:rPr>
          <w:rFonts w:eastAsia="Times New Roman"/>
          <w:b/>
          <w:bCs/>
          <w:kern w:val="36"/>
          <w:sz w:val="21"/>
          <w:szCs w:val="21"/>
        </w:rPr>
      </w:pPr>
    </w:p>
    <w:p w14:paraId="06636E91" w14:textId="77777777" w:rsidR="00520790" w:rsidRDefault="00520790" w:rsidP="00520790">
      <w:pPr>
        <w:spacing w:line="247" w:lineRule="auto"/>
        <w:jc w:val="center"/>
        <w:outlineLvl w:val="0"/>
        <w:rPr>
          <w:rFonts w:eastAsia="Times New Roman"/>
          <w:b/>
          <w:bCs/>
          <w:kern w:val="36"/>
          <w:sz w:val="21"/>
          <w:szCs w:val="21"/>
        </w:rPr>
      </w:pPr>
    </w:p>
    <w:p w14:paraId="125DD044" w14:textId="77777777" w:rsidR="00520790" w:rsidRDefault="00520790" w:rsidP="00520790">
      <w:pPr>
        <w:spacing w:line="247" w:lineRule="auto"/>
        <w:jc w:val="center"/>
        <w:outlineLvl w:val="0"/>
        <w:rPr>
          <w:rFonts w:eastAsia="Times New Roman"/>
          <w:b/>
          <w:bCs/>
          <w:kern w:val="36"/>
          <w:sz w:val="21"/>
          <w:szCs w:val="21"/>
        </w:rPr>
      </w:pPr>
    </w:p>
    <w:p w14:paraId="34C88DA7" w14:textId="77777777" w:rsidR="00520790" w:rsidRDefault="00520790" w:rsidP="00520790">
      <w:pPr>
        <w:spacing w:line="247" w:lineRule="auto"/>
        <w:jc w:val="center"/>
        <w:outlineLvl w:val="0"/>
        <w:rPr>
          <w:rFonts w:eastAsia="Times New Roman"/>
          <w:b/>
          <w:bCs/>
          <w:kern w:val="36"/>
          <w:sz w:val="21"/>
          <w:szCs w:val="21"/>
        </w:rPr>
      </w:pPr>
    </w:p>
    <w:p w14:paraId="4BA9C249" w14:textId="77777777" w:rsidR="00520790" w:rsidRDefault="00520790" w:rsidP="00520790">
      <w:pPr>
        <w:spacing w:line="247" w:lineRule="auto"/>
        <w:jc w:val="center"/>
        <w:outlineLvl w:val="0"/>
        <w:rPr>
          <w:rFonts w:eastAsia="Times New Roman"/>
          <w:b/>
          <w:bCs/>
          <w:kern w:val="36"/>
          <w:sz w:val="21"/>
          <w:szCs w:val="21"/>
        </w:rPr>
      </w:pPr>
    </w:p>
    <w:p w14:paraId="77075A87" w14:textId="77777777" w:rsidR="00520790" w:rsidRDefault="00520790" w:rsidP="00520790">
      <w:pPr>
        <w:spacing w:line="247" w:lineRule="auto"/>
        <w:jc w:val="center"/>
        <w:outlineLvl w:val="0"/>
        <w:rPr>
          <w:rFonts w:eastAsia="Times New Roman"/>
          <w:b/>
          <w:bCs/>
          <w:kern w:val="36"/>
          <w:sz w:val="21"/>
          <w:szCs w:val="21"/>
        </w:rPr>
      </w:pPr>
    </w:p>
    <w:p w14:paraId="6C9B41A2" w14:textId="77777777" w:rsidR="00520790" w:rsidRDefault="00520790" w:rsidP="00520790">
      <w:pPr>
        <w:spacing w:line="247" w:lineRule="auto"/>
        <w:jc w:val="center"/>
        <w:outlineLvl w:val="0"/>
        <w:rPr>
          <w:rFonts w:eastAsia="Times New Roman"/>
          <w:b/>
          <w:bCs/>
          <w:kern w:val="36"/>
          <w:sz w:val="21"/>
          <w:szCs w:val="21"/>
        </w:rPr>
      </w:pPr>
    </w:p>
    <w:p w14:paraId="64403C3F" w14:textId="77777777" w:rsidR="00520790" w:rsidRDefault="00520790" w:rsidP="00520790">
      <w:pPr>
        <w:spacing w:line="247" w:lineRule="auto"/>
        <w:jc w:val="center"/>
        <w:outlineLvl w:val="0"/>
        <w:rPr>
          <w:rFonts w:eastAsia="Times New Roman"/>
          <w:b/>
          <w:bCs/>
          <w:kern w:val="36"/>
          <w:sz w:val="21"/>
          <w:szCs w:val="21"/>
        </w:rPr>
      </w:pPr>
    </w:p>
    <w:p w14:paraId="28184DD2" w14:textId="77777777" w:rsidR="00520790" w:rsidRDefault="00520790" w:rsidP="00520790">
      <w:pPr>
        <w:spacing w:line="247" w:lineRule="auto"/>
        <w:jc w:val="center"/>
        <w:outlineLvl w:val="0"/>
        <w:rPr>
          <w:rFonts w:eastAsia="Times New Roman"/>
          <w:b/>
          <w:bCs/>
          <w:kern w:val="36"/>
          <w:sz w:val="21"/>
          <w:szCs w:val="21"/>
        </w:rPr>
      </w:pPr>
    </w:p>
    <w:p w14:paraId="6C286F76" w14:textId="77777777" w:rsidR="00520790" w:rsidRDefault="00520790" w:rsidP="00520790">
      <w:pPr>
        <w:spacing w:line="247" w:lineRule="auto"/>
        <w:jc w:val="center"/>
        <w:outlineLvl w:val="0"/>
        <w:rPr>
          <w:rFonts w:eastAsia="Times New Roman"/>
          <w:b/>
          <w:bCs/>
          <w:kern w:val="36"/>
          <w:sz w:val="21"/>
          <w:szCs w:val="21"/>
        </w:rPr>
      </w:pPr>
    </w:p>
    <w:p w14:paraId="17B67753" w14:textId="77777777" w:rsidR="00520790" w:rsidRDefault="00520790" w:rsidP="00520790">
      <w:pPr>
        <w:spacing w:line="247" w:lineRule="auto"/>
        <w:jc w:val="center"/>
        <w:outlineLvl w:val="0"/>
        <w:rPr>
          <w:rFonts w:eastAsia="Times New Roman"/>
          <w:b/>
          <w:bCs/>
          <w:kern w:val="36"/>
          <w:sz w:val="21"/>
          <w:szCs w:val="21"/>
        </w:rPr>
      </w:pPr>
    </w:p>
    <w:p w14:paraId="4C12B299" w14:textId="77777777" w:rsidR="00520790" w:rsidRDefault="00520790" w:rsidP="00520790">
      <w:pPr>
        <w:spacing w:line="247" w:lineRule="auto"/>
        <w:jc w:val="center"/>
        <w:outlineLvl w:val="0"/>
        <w:rPr>
          <w:rFonts w:eastAsia="Times New Roman"/>
          <w:b/>
          <w:bCs/>
          <w:kern w:val="36"/>
          <w:sz w:val="21"/>
          <w:szCs w:val="21"/>
        </w:rPr>
      </w:pPr>
    </w:p>
    <w:p w14:paraId="1EDD5577" w14:textId="77777777" w:rsidR="00520790" w:rsidRDefault="00520790" w:rsidP="00520790">
      <w:pPr>
        <w:spacing w:line="247" w:lineRule="auto"/>
        <w:jc w:val="center"/>
        <w:outlineLvl w:val="0"/>
        <w:rPr>
          <w:rFonts w:eastAsia="Times New Roman"/>
          <w:b/>
          <w:bCs/>
          <w:kern w:val="36"/>
          <w:sz w:val="21"/>
          <w:szCs w:val="21"/>
        </w:rPr>
      </w:pPr>
    </w:p>
    <w:p w14:paraId="0FE90909" w14:textId="77777777" w:rsidR="00520790" w:rsidRDefault="00520790" w:rsidP="00520790">
      <w:pPr>
        <w:spacing w:line="247" w:lineRule="auto"/>
        <w:jc w:val="center"/>
        <w:outlineLvl w:val="0"/>
        <w:rPr>
          <w:rFonts w:eastAsia="Times New Roman"/>
          <w:b/>
          <w:bCs/>
          <w:kern w:val="36"/>
          <w:sz w:val="21"/>
          <w:szCs w:val="21"/>
        </w:rPr>
      </w:pPr>
    </w:p>
    <w:p w14:paraId="4749AB4E" w14:textId="77777777" w:rsidR="00520790" w:rsidRDefault="00520790" w:rsidP="00520790">
      <w:pPr>
        <w:spacing w:line="247" w:lineRule="auto"/>
        <w:jc w:val="center"/>
        <w:outlineLvl w:val="0"/>
        <w:rPr>
          <w:rFonts w:eastAsia="Times New Roman"/>
          <w:b/>
          <w:bCs/>
          <w:kern w:val="36"/>
          <w:sz w:val="21"/>
          <w:szCs w:val="21"/>
        </w:rPr>
      </w:pPr>
    </w:p>
    <w:p w14:paraId="0AF1599B" w14:textId="77777777" w:rsidR="00520790" w:rsidRDefault="00520790" w:rsidP="00520790">
      <w:pPr>
        <w:spacing w:line="247" w:lineRule="auto"/>
        <w:jc w:val="center"/>
        <w:outlineLvl w:val="0"/>
        <w:rPr>
          <w:rFonts w:eastAsia="Times New Roman"/>
          <w:b/>
          <w:bCs/>
          <w:kern w:val="36"/>
          <w:sz w:val="21"/>
          <w:szCs w:val="21"/>
        </w:rPr>
      </w:pPr>
    </w:p>
    <w:p w14:paraId="7ADBDC34" w14:textId="77777777" w:rsidR="00520790" w:rsidRDefault="00520790" w:rsidP="00520790">
      <w:pPr>
        <w:spacing w:line="247" w:lineRule="auto"/>
        <w:jc w:val="center"/>
        <w:outlineLvl w:val="0"/>
        <w:rPr>
          <w:rFonts w:eastAsia="Times New Roman"/>
          <w:b/>
          <w:bCs/>
          <w:kern w:val="36"/>
          <w:sz w:val="21"/>
          <w:szCs w:val="21"/>
        </w:rPr>
      </w:pPr>
    </w:p>
    <w:p w14:paraId="738CA84F" w14:textId="77777777" w:rsidR="00520790" w:rsidRDefault="00520790" w:rsidP="00520790">
      <w:pPr>
        <w:spacing w:line="247" w:lineRule="auto"/>
        <w:jc w:val="center"/>
        <w:outlineLvl w:val="0"/>
        <w:rPr>
          <w:rFonts w:eastAsia="Times New Roman"/>
          <w:b/>
          <w:bCs/>
          <w:kern w:val="36"/>
          <w:sz w:val="21"/>
          <w:szCs w:val="21"/>
        </w:rPr>
      </w:pPr>
    </w:p>
    <w:p w14:paraId="09C21481" w14:textId="77777777" w:rsidR="00520790" w:rsidRDefault="00520790" w:rsidP="00520790">
      <w:pPr>
        <w:spacing w:line="247" w:lineRule="auto"/>
        <w:jc w:val="center"/>
        <w:outlineLvl w:val="0"/>
        <w:rPr>
          <w:rFonts w:eastAsia="Times New Roman"/>
          <w:b/>
          <w:bCs/>
          <w:kern w:val="36"/>
          <w:sz w:val="21"/>
          <w:szCs w:val="21"/>
        </w:rPr>
      </w:pPr>
    </w:p>
    <w:p w14:paraId="13240D86" w14:textId="77777777" w:rsidR="00520790" w:rsidRDefault="00520790" w:rsidP="00520790">
      <w:pPr>
        <w:spacing w:line="247" w:lineRule="auto"/>
        <w:jc w:val="center"/>
        <w:outlineLvl w:val="0"/>
        <w:rPr>
          <w:rFonts w:eastAsia="Times New Roman"/>
          <w:b/>
          <w:bCs/>
          <w:kern w:val="36"/>
          <w:sz w:val="21"/>
          <w:szCs w:val="21"/>
        </w:rPr>
      </w:pPr>
    </w:p>
    <w:p w14:paraId="2E448E2B" w14:textId="77777777" w:rsidR="00520790" w:rsidRDefault="00520790" w:rsidP="00520790">
      <w:pPr>
        <w:spacing w:line="247" w:lineRule="auto"/>
        <w:jc w:val="center"/>
        <w:outlineLvl w:val="0"/>
        <w:rPr>
          <w:rFonts w:eastAsia="Times New Roman"/>
          <w:b/>
          <w:bCs/>
          <w:kern w:val="36"/>
          <w:sz w:val="21"/>
          <w:szCs w:val="21"/>
        </w:rPr>
      </w:pPr>
    </w:p>
    <w:p w14:paraId="2C5D320C" w14:textId="77777777" w:rsidR="00520790" w:rsidRDefault="00520790" w:rsidP="00520790">
      <w:pPr>
        <w:spacing w:line="247" w:lineRule="auto"/>
        <w:jc w:val="center"/>
        <w:outlineLvl w:val="0"/>
        <w:rPr>
          <w:rFonts w:eastAsia="Times New Roman"/>
          <w:b/>
          <w:bCs/>
          <w:kern w:val="36"/>
          <w:sz w:val="21"/>
          <w:szCs w:val="21"/>
        </w:rPr>
      </w:pPr>
    </w:p>
    <w:p w14:paraId="0AD6A096" w14:textId="77777777" w:rsidR="00520790" w:rsidRDefault="00520790" w:rsidP="00520790">
      <w:pPr>
        <w:spacing w:line="247" w:lineRule="auto"/>
        <w:jc w:val="center"/>
        <w:outlineLvl w:val="0"/>
        <w:rPr>
          <w:rFonts w:eastAsia="Times New Roman"/>
          <w:b/>
          <w:bCs/>
          <w:kern w:val="36"/>
          <w:sz w:val="21"/>
          <w:szCs w:val="21"/>
        </w:rPr>
      </w:pPr>
    </w:p>
    <w:p w14:paraId="05BB3B3C" w14:textId="77777777" w:rsidR="00520790" w:rsidRDefault="00520790" w:rsidP="00520790">
      <w:pPr>
        <w:spacing w:line="247" w:lineRule="auto"/>
        <w:jc w:val="center"/>
        <w:outlineLvl w:val="0"/>
        <w:rPr>
          <w:rFonts w:eastAsia="Times New Roman"/>
          <w:b/>
          <w:bCs/>
          <w:kern w:val="36"/>
          <w:sz w:val="21"/>
          <w:szCs w:val="21"/>
        </w:rPr>
      </w:pPr>
    </w:p>
    <w:p w14:paraId="6BDFD74E" w14:textId="77777777" w:rsidR="00520790" w:rsidRDefault="00520790" w:rsidP="00520790">
      <w:pPr>
        <w:spacing w:line="247" w:lineRule="auto"/>
        <w:jc w:val="center"/>
        <w:outlineLvl w:val="0"/>
        <w:rPr>
          <w:rFonts w:eastAsia="Times New Roman"/>
          <w:b/>
          <w:bCs/>
          <w:kern w:val="36"/>
          <w:sz w:val="21"/>
          <w:szCs w:val="21"/>
        </w:rPr>
      </w:pPr>
    </w:p>
    <w:p w14:paraId="7641F217" w14:textId="77777777" w:rsidR="00520790" w:rsidRDefault="00520790" w:rsidP="00520790">
      <w:pPr>
        <w:spacing w:line="247" w:lineRule="auto"/>
        <w:jc w:val="center"/>
        <w:outlineLvl w:val="0"/>
        <w:rPr>
          <w:rFonts w:eastAsia="Times New Roman"/>
          <w:b/>
          <w:bCs/>
          <w:kern w:val="36"/>
          <w:sz w:val="21"/>
          <w:szCs w:val="21"/>
        </w:rPr>
      </w:pPr>
    </w:p>
    <w:p w14:paraId="76CC5F0A" w14:textId="77777777" w:rsidR="00520790" w:rsidRDefault="00520790" w:rsidP="00520790">
      <w:pPr>
        <w:spacing w:line="247" w:lineRule="auto"/>
        <w:jc w:val="center"/>
        <w:outlineLvl w:val="0"/>
        <w:rPr>
          <w:rFonts w:eastAsia="Times New Roman"/>
          <w:b/>
          <w:bCs/>
          <w:kern w:val="36"/>
          <w:sz w:val="21"/>
          <w:szCs w:val="21"/>
        </w:rPr>
      </w:pPr>
    </w:p>
    <w:p w14:paraId="1C32E81D" w14:textId="77777777" w:rsidR="00520790" w:rsidRDefault="00520790" w:rsidP="00520790">
      <w:pPr>
        <w:spacing w:line="247" w:lineRule="auto"/>
        <w:jc w:val="center"/>
        <w:outlineLvl w:val="0"/>
        <w:rPr>
          <w:rFonts w:eastAsia="Times New Roman"/>
          <w:b/>
          <w:bCs/>
          <w:kern w:val="36"/>
          <w:sz w:val="21"/>
          <w:szCs w:val="21"/>
        </w:rPr>
      </w:pPr>
    </w:p>
    <w:p w14:paraId="4D433ADA" w14:textId="77777777" w:rsidR="00520790" w:rsidRDefault="00520790" w:rsidP="00520790">
      <w:pPr>
        <w:spacing w:line="247" w:lineRule="auto"/>
        <w:jc w:val="center"/>
        <w:outlineLvl w:val="0"/>
        <w:rPr>
          <w:rFonts w:eastAsia="Times New Roman"/>
          <w:b/>
          <w:bCs/>
          <w:kern w:val="36"/>
          <w:sz w:val="21"/>
          <w:szCs w:val="21"/>
        </w:rPr>
      </w:pPr>
    </w:p>
    <w:p w14:paraId="4D186FA4" w14:textId="77777777" w:rsidR="00520790" w:rsidRDefault="00520790" w:rsidP="00520790">
      <w:pPr>
        <w:spacing w:line="247" w:lineRule="auto"/>
        <w:jc w:val="center"/>
        <w:outlineLvl w:val="0"/>
        <w:rPr>
          <w:rFonts w:eastAsia="Times New Roman"/>
          <w:b/>
          <w:bCs/>
          <w:kern w:val="36"/>
          <w:sz w:val="21"/>
          <w:szCs w:val="21"/>
        </w:rPr>
      </w:pPr>
    </w:p>
    <w:p w14:paraId="6947B791" w14:textId="77777777" w:rsidR="00520790" w:rsidRDefault="00520790" w:rsidP="00520790">
      <w:pPr>
        <w:spacing w:line="247" w:lineRule="auto"/>
        <w:jc w:val="center"/>
        <w:outlineLvl w:val="0"/>
        <w:rPr>
          <w:rFonts w:eastAsia="Times New Roman"/>
          <w:b/>
          <w:bCs/>
          <w:kern w:val="36"/>
          <w:sz w:val="21"/>
          <w:szCs w:val="21"/>
        </w:rPr>
      </w:pPr>
    </w:p>
    <w:p w14:paraId="400BCA5B" w14:textId="77777777" w:rsidR="00520790" w:rsidRDefault="00520790" w:rsidP="00520790">
      <w:pPr>
        <w:spacing w:line="247" w:lineRule="auto"/>
        <w:jc w:val="center"/>
        <w:outlineLvl w:val="0"/>
        <w:rPr>
          <w:rFonts w:eastAsia="Times New Roman"/>
          <w:b/>
          <w:bCs/>
          <w:kern w:val="36"/>
          <w:sz w:val="21"/>
          <w:szCs w:val="21"/>
        </w:rPr>
      </w:pPr>
    </w:p>
    <w:p w14:paraId="0932E682" w14:textId="7F5A235E"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lastRenderedPageBreak/>
        <w:t>John 1 Teaching Points and Bible Study Questions</w:t>
      </w:r>
    </w:p>
    <w:p w14:paraId="00C1BC2F" w14:textId="27D74459"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Word Became Flesh</w:t>
      </w:r>
    </w:p>
    <w:p w14:paraId="235CF7F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1:14, we read, "The Word became flesh and made His dwelling among us." This profound truth reminds us that Jesus, the eternal Word, took on human form to live among us. This act of divine love shows us that God is not distant but intimately involved in our lives. Embrace the reality that Jesus understands our struggles and joys because He walked this earth just like us.</w:t>
      </w:r>
    </w:p>
    <w:p w14:paraId="40A1B4F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embody the principles of "The Word"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Word became flesh" is significant for understanding God's relationship with humanity?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the light of "The Word" in your community? </w:t>
      </w:r>
    </w:p>
    <w:p w14:paraId="16A86533"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Light in the Darkness</w:t>
      </w:r>
    </w:p>
    <w:p w14:paraId="553F224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1:5 declares, "The Light shines in the darkness, and the darkness has not overcome it." Jesus is the light that pierces through the darkest corners of our world and our hearts. No matter how overwhelming life may seem, His light is always there to guide us. Let this truth encourage you to be a beacon of hope and truth in your community.</w:t>
      </w:r>
    </w:p>
    <w:p w14:paraId="7211F17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bring light to a challenging situation in your life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light can transform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reflect light in your community? </w:t>
      </w:r>
    </w:p>
    <w:p w14:paraId="44B362E7"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D6D611"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461D3CAF" w14:textId="77777777" w:rsidR="00520790" w:rsidRDefault="00520790" w:rsidP="00520790">
      <w:pPr>
        <w:spacing w:line="247" w:lineRule="auto"/>
        <w:rPr>
          <w:rFonts w:eastAsia="Times New Roman"/>
          <w:b/>
          <w:bCs/>
          <w:kern w:val="0"/>
          <w:sz w:val="21"/>
          <w:szCs w:val="21"/>
        </w:rPr>
      </w:pPr>
    </w:p>
    <w:p w14:paraId="3568C0D0" w14:textId="40DF0059"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True Light for Everyone</w:t>
      </w:r>
    </w:p>
    <w:p w14:paraId="0EB9C51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Verse 9 tells us, "The true Light who gives light to every man was coming into the world." Jesus is the universal light, offering guidance and salvation to all. This is a call to share His light with others, knowing that His love and truth are meant for everyone, regardless of background or circumstance.</w:t>
      </w:r>
    </w:p>
    <w:p w14:paraId="07CB529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reflect the true light of Christ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Jesus as the true light is essential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walking in the light rather than darkness? </w:t>
      </w:r>
    </w:p>
    <w:p w14:paraId="1E2CEE2F"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Children of God</w:t>
      </w:r>
    </w:p>
    <w:p w14:paraId="3CBA4DC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1:12 offers a beautiful promise: "But to all who did receive Him, to those who believed in His name, He gave the right to become children of God." Through faith in Jesus, we are adopted into God's family. This identity as His children gives us a sense of belonging and purpose. Live confidently, knowing you are loved and cherished by the Creator.</w:t>
      </w:r>
    </w:p>
    <w:p w14:paraId="52478B5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embrace your identity as a child of God in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reflect God's love as His child?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being a child of God impacts your relationships with others? </w:t>
      </w:r>
    </w:p>
    <w:p w14:paraId="2C12EF2A"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F6D53E"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1D3B9615" w14:textId="77777777" w:rsidR="00520790" w:rsidRDefault="00520790" w:rsidP="00520790">
      <w:pPr>
        <w:spacing w:line="247" w:lineRule="auto"/>
        <w:rPr>
          <w:rFonts w:eastAsia="Times New Roman"/>
          <w:b/>
          <w:bCs/>
          <w:kern w:val="0"/>
          <w:sz w:val="21"/>
          <w:szCs w:val="21"/>
        </w:rPr>
      </w:pPr>
    </w:p>
    <w:p w14:paraId="1DB84DBD" w14:textId="5A5F8343"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Grace and Truth</w:t>
      </w:r>
    </w:p>
    <w:p w14:paraId="428AFEB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verse 17, we learn, "For the law was given through Moses; grace and truth came through Jesus Christ." Jesus embodies both grace and truth, offering us forgiveness and a path to righteousness. As followers of Christ, we are called to reflect these qualities in our interactions with others, balancing compassion with honesty.</w:t>
      </w:r>
    </w:p>
    <w:p w14:paraId="04C166BA" w14:textId="77777777" w:rsidR="00520790" w:rsidRDefault="00520790" w:rsidP="00520790">
      <w:pPr>
        <w:spacing w:line="247" w:lineRule="auto"/>
      </w:pPr>
      <w:r w:rsidRPr="00F6333B">
        <w:rPr>
          <w:rFonts w:eastAsia="Times New Roman"/>
          <w:kern w:val="0"/>
          <w:sz w:val="21"/>
          <w:szCs w:val="21"/>
        </w:rPr>
        <w:t>1. How can you embody grace and truth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balancing grace and truth is essential in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actions reflect both grace and truth?</w:t>
      </w:r>
    </w:p>
    <w:p w14:paraId="27CA3B03" w14:textId="2F810C4B"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Testimony of John the Baptist</w:t>
      </w:r>
    </w:p>
    <w:p w14:paraId="1446AE1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the Baptist's role is highlighted in verses 6-8, where he is described as a witness to the light. His mission was to prepare the way for Jesus, pointing others to Him. Like John, we are called to be witnesses, sharing the good news of Jesus with those around us and preparing hearts to receive Him.</w:t>
      </w:r>
    </w:p>
    <w:p w14:paraId="7690A30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John the Baptist's humility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John emphasized his role as a witness rather than the Messiah?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John's example about preparing the way for others to meet Jesus? </w:t>
      </w:r>
    </w:p>
    <w:p w14:paraId="1BB6E731"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A64DC7"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4E474BE8" w14:textId="77777777" w:rsidR="00520790" w:rsidRDefault="00520790" w:rsidP="00520790">
      <w:pPr>
        <w:spacing w:line="247" w:lineRule="auto"/>
        <w:rPr>
          <w:rFonts w:eastAsia="Times New Roman"/>
          <w:b/>
          <w:bCs/>
          <w:kern w:val="0"/>
          <w:sz w:val="21"/>
          <w:szCs w:val="21"/>
        </w:rPr>
      </w:pPr>
    </w:p>
    <w:p w14:paraId="25CC4AF8" w14:textId="7A0288CE"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Lamb of God</w:t>
      </w:r>
    </w:p>
    <w:p w14:paraId="2964E1B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verse 29, John the Baptist proclaims, "Look, the Lamb of God, who takes away the sin of the world!" Jesus is the sacrificial Lamb, offering Himself to atone for our sins. This ultimate act of love and sacrifice is the foundation of our faith. Let it inspire gratitude and a desire to live a life that honors His sacrifice.</w:t>
      </w:r>
    </w:p>
    <w:p w14:paraId="1E34DAB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recognizing Jesus as the Lamb of God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John emphasized Jesus as the Lamb of God to his followers?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embody the sacrificial love of the Lamb of God in your community? </w:t>
      </w:r>
    </w:p>
    <w:p w14:paraId="6CB85EA6"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Calling of the Disciples</w:t>
      </w:r>
    </w:p>
    <w:p w14:paraId="7813E5E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1:35-51 recounts the calling of the first disciples. Jesus invites them to "come and see," offering a personal relationship and a transformative journey. This invitation extends to us today. Accept His call to follow Him, and experience the profound impact of walking with the Savior.</w:t>
      </w:r>
    </w:p>
    <w:p w14:paraId="2E68132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recognize and respond to your own calling like the disciples did in John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following Jesus as the disciples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disciples immediately followed Jesus, and how can you apply this urgency today? </w:t>
      </w:r>
    </w:p>
    <w:p w14:paraId="1D94989F"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3102D9"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5AF7E243" w14:textId="77777777" w:rsidR="00520790" w:rsidRDefault="00520790" w:rsidP="00520790">
      <w:pPr>
        <w:spacing w:line="247" w:lineRule="auto"/>
        <w:rPr>
          <w:rFonts w:eastAsia="Times New Roman"/>
          <w:b/>
          <w:bCs/>
          <w:kern w:val="0"/>
          <w:sz w:val="21"/>
          <w:szCs w:val="21"/>
        </w:rPr>
      </w:pPr>
    </w:p>
    <w:p w14:paraId="69B3B494" w14:textId="62470E2E"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Revelation of Jesus' Identity</w:t>
      </w:r>
    </w:p>
    <w:p w14:paraId="2E2383C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Throughout John 1, Jesus is revealed as the Word, the Light, the Lamb of God, and the Son of God. Each title unveils a different aspect of His divine nature and mission. Reflect on these revelations and deepen your understanding of who Jesus is, allowing it to strengthen your faith and devotion.</w:t>
      </w:r>
    </w:p>
    <w:p w14:paraId="2384613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recognizing Jesus as the Word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Jesus' divine nature is crucial for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Jesus' light in your community and relationships? </w:t>
      </w:r>
    </w:p>
    <w:p w14:paraId="28921342"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Greater Things</w:t>
      </w:r>
    </w:p>
    <w:p w14:paraId="06F99F2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verse 50, Jesus tells Nathanael, "You will see greater things than these." This promise of witnessing God's power and glory is extended to all believers. As you walk with Christ, expect to see His hand at work in your life and the world around you. Trust in His promises and look forward to the greater things He has in store.</w:t>
      </w:r>
    </w:p>
    <w:p w14:paraId="315A416D"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you recognize and embrace the promise of greater things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believing in the promise of greater things?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Jesus promises greater things to those who follow Him?</w:t>
      </w:r>
      <w:r w:rsidRPr="001B37DC">
        <w:br w:type="page"/>
      </w:r>
    </w:p>
    <w:p w14:paraId="6E8CD247"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2 Teaching Points and Bible Study Questions</w:t>
      </w:r>
    </w:p>
    <w:p w14:paraId="2B6BEC46" w14:textId="72AFFF3A"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Power of Obedience</w:t>
      </w:r>
    </w:p>
    <w:p w14:paraId="6654044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2, we witness the first miracle of Jesus at the wedding in Cana. When Mary, His mother, informs Him of the wine shortage, she tells the servants, "Do whatever He tells you" (John 2:5). This simple act of obedience leads to a miraculous transformation of water into wine. Obedience to God's instructions, even when they seem mundane or unclear, can lead to extraordinary outcomes. Trust in His guidance, and watch how He works wonders in your life.</w:t>
      </w:r>
    </w:p>
    <w:p w14:paraId="4035299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the servants' obedience at the wedding to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in experiencing God's power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Mary's instruction to the servants about trusting in God's timing? </w:t>
      </w:r>
    </w:p>
    <w:p w14:paraId="5289E4EB"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Compassionate Nature</w:t>
      </w:r>
    </w:p>
    <w:p w14:paraId="0F1FDB6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miracle at Cana reveals Jesus' compassionate heart. He cares about the details of our lives, even something as seemingly trivial as a wedding feast running out of wine. This act shows that Jesus is not only concerned with our spiritual needs but also with our everyday concerns. "Cast all your anxiety on Him, because He cares for you" (1 Peter 5:7). Remember, no problem is too small for His attention.</w:t>
      </w:r>
    </w:p>
    <w:p w14:paraId="54308B3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show compassion in everyday situations like Jesus did at the wedding in Cana?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chose to perform his first miracle at a wedding celebration?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response to his mother about balancing compassion and boundaries? </w:t>
      </w:r>
    </w:p>
    <w:p w14:paraId="62D6DF75"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D31B6C"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4E90BCE6" w14:textId="77777777" w:rsidR="00520790" w:rsidRDefault="00520790" w:rsidP="00520790">
      <w:pPr>
        <w:spacing w:line="247" w:lineRule="auto"/>
        <w:rPr>
          <w:rFonts w:eastAsia="Times New Roman"/>
          <w:b/>
          <w:bCs/>
          <w:kern w:val="0"/>
          <w:sz w:val="21"/>
          <w:szCs w:val="21"/>
        </w:rPr>
      </w:pPr>
    </w:p>
    <w:p w14:paraId="655A3298" w14:textId="2FCFB648"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Significance of Timing</w:t>
      </w:r>
    </w:p>
    <w:p w14:paraId="5053DB1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When Mary approaches Jesus about the wine, He responds, "My hour has not yet come" (John 2:4). This highlights the importance of God's perfect timing. Jesus knew the right moment to reveal His glory. In our lives, we must trust that God’s timing is impeccable, even when we are eager for immediate results. Patience and faith go hand in hand.</w:t>
      </w:r>
    </w:p>
    <w:p w14:paraId="3C08F47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discern the right timing for actions in your personal life, like Jesus at the wedding?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timing in His first miracle, and how can this guide your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timing that helps you trust in God's plan for your life? </w:t>
      </w:r>
    </w:p>
    <w:p w14:paraId="3E969341"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Transformation Through Christ</w:t>
      </w:r>
    </w:p>
    <w:p w14:paraId="319BF64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transformation of water into wine is a powerful metaphor for the change Jesus brings into our lives. Just as He turned ordinary water into exquisite wine, He can transform our ordinary lives into something extraordinary. "Therefore, if anyone is in Christ, he is a new creation" (2 Corinthians 5:17). Embrace the change He offers and become a new creation in Him.</w:t>
      </w:r>
    </w:p>
    <w:p w14:paraId="474427E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invite Christ to transform areas of your life that feel stagnant or unfulfilled?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following Christ's example of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transformation through Christ require faith, and how can you strengthen yours daily? </w:t>
      </w:r>
    </w:p>
    <w:p w14:paraId="52430086"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3713CA"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418FFF84" w14:textId="77777777" w:rsidR="00520790" w:rsidRDefault="00520790" w:rsidP="00520790">
      <w:pPr>
        <w:spacing w:line="247" w:lineRule="auto"/>
        <w:rPr>
          <w:rFonts w:eastAsia="Times New Roman"/>
          <w:b/>
          <w:bCs/>
          <w:kern w:val="0"/>
          <w:sz w:val="21"/>
          <w:szCs w:val="21"/>
        </w:rPr>
      </w:pPr>
    </w:p>
    <w:p w14:paraId="1CBBE3DF" w14:textId="46FF0C84"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Role of Faith in Miracles</w:t>
      </w:r>
    </w:p>
    <w:p w14:paraId="6F21ADC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servants at the wedding acted in faith when they filled the jars with water, not knowing what Jesus would do. Their faith was rewarded with a miracle. Faith is a crucial component in witnessing God's power. "Now faith is the assurance of what we hope for and the certainty of what we do not see" (Hebrews 11:1). Step out in faith, and be prepared for God to move in unexpected ways.</w:t>
      </w:r>
    </w:p>
    <w:p w14:paraId="6CF139BE" w14:textId="580A33BF"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strengthen your faith to recognize and receive miracles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for experiencing miracles, as seen in John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 mindset open to miracles in challenging situations?</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Authority Over Nature</w:t>
      </w:r>
    </w:p>
    <w:p w14:paraId="7D41108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By turning water into wine, Jesus demonstrates His authority over the natural world. This miracle is a testament to His divine power and sovereignty. "For by Him all things were created, things in heaven and on earth, visible and invisible" (Colossians 1:16). Recognize His authority in your life and trust in His ability to control all circumstances.</w:t>
      </w:r>
    </w:p>
    <w:p w14:paraId="4424EC0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recognizing Jesus' authority over nature influence your response to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Jesus' miracle at Cana about trusting in divine timing?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Jesus' power over nature encourage you to rely on Him in daily challenges? </w:t>
      </w:r>
    </w:p>
    <w:p w14:paraId="555287EA"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6C049F"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28A84E72" w14:textId="77777777" w:rsidR="00520790" w:rsidRDefault="00520790" w:rsidP="00520790">
      <w:pPr>
        <w:spacing w:line="247" w:lineRule="auto"/>
        <w:rPr>
          <w:rFonts w:eastAsia="Times New Roman"/>
          <w:b/>
          <w:bCs/>
          <w:kern w:val="0"/>
          <w:sz w:val="21"/>
          <w:szCs w:val="21"/>
        </w:rPr>
      </w:pPr>
    </w:p>
    <w:p w14:paraId="577FBDA8" w14:textId="50FA2D4A"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Importance of Community</w:t>
      </w:r>
    </w:p>
    <w:p w14:paraId="5A9BAC3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wedding at Cana was a communal event, and Jesus' miracle was a blessing to all present. This underscores the importance of community and fellowship. "And let us consider how to spur one another on to love and good deeds" (Hebrews 10:24). Engage with your community, support one another, and witness how God works through collective faith and unity.</w:t>
      </w:r>
    </w:p>
    <w:p w14:paraId="2129F60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we support each other in times of need, like Jesus did at the wedding in Cana?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is crucial in witnessing miracles and transformations, as seen in John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sense of belonging and unity within your community, inspired by John 2? </w:t>
      </w:r>
    </w:p>
    <w:p w14:paraId="61D00152"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Abundance</w:t>
      </w:r>
    </w:p>
    <w:p w14:paraId="03CF890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didn't just provide wine; He provided the best wine in abundance. This reflects the abundant life He offers to those who follow Him. "I have come that they may have life, and have it in all its fullness" (John 10:10). Embrace the joy and abundance that comes from a relationship with Christ, knowing that He desires to bless you beyond measure.</w:t>
      </w:r>
    </w:p>
    <w:p w14:paraId="4BC863A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cultivate a mindset of abundance in your daily life, inspired by Jesus' miracle at Cana?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chose a wedding to demonstrate the joy of abundance?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the joy of abundance with others in your community? </w:t>
      </w:r>
    </w:p>
    <w:p w14:paraId="41BF133D"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96EDFC"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6360D50A" w14:textId="77777777" w:rsidR="00520790" w:rsidRDefault="00520790" w:rsidP="00520790">
      <w:pPr>
        <w:spacing w:line="247" w:lineRule="auto"/>
        <w:rPr>
          <w:rFonts w:eastAsia="Times New Roman"/>
          <w:b/>
          <w:bCs/>
          <w:kern w:val="0"/>
          <w:sz w:val="21"/>
          <w:szCs w:val="21"/>
        </w:rPr>
      </w:pPr>
    </w:p>
    <w:p w14:paraId="61A4BC09" w14:textId="7D348860"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Revelation of Glory</w:t>
      </w:r>
    </w:p>
    <w:p w14:paraId="07CE9D75"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miracle at Cana was the first sign through which Jesus revealed His glory, and His disciples believed in Him (John 2:11). Each miracle and teaching of Jesus is an opportunity to see His glory and deepen our faith. Seek His glory in your daily life, and let it strengthen your belief and commitment to Him.</w:t>
      </w:r>
    </w:p>
    <w:p w14:paraId="1C7B527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witnessing Jesus' first miracle in John 2 inspire you to recognize His glory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chose a wedding to reveal His glory, and how does this impact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servants' obedience in John 2 about responding to Jesus' instructions today? </w:t>
      </w:r>
    </w:p>
    <w:p w14:paraId="42178B94"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Beginning of a Journey</w:t>
      </w:r>
    </w:p>
    <w:p w14:paraId="1C527945"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2 marks the beginning of Jesus' public ministry, setting the stage for the incredible journey that follows. It reminds us that every journey of faith begins with a single step. "Trust in the LORD with all your heart, and lean not on your own understanding" (Proverbs 3:5). Take that step today, and embark on the transformative journey that Jesus offers.</w:t>
      </w:r>
    </w:p>
    <w:p w14:paraId="23031101"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Jesus turning water into wine inspire you to trust in new beginnings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Jesus' actions at the wedding for your personal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Jesus' first miracle at a wedding matter for your understanding of starting new paths?</w:t>
      </w:r>
      <w:r w:rsidRPr="001B37DC">
        <w:br w:type="page"/>
      </w:r>
    </w:p>
    <w:p w14:paraId="47B00B09"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3 Teaching Points and Bible Study Questions</w:t>
      </w:r>
    </w:p>
    <w:p w14:paraId="47A43089" w14:textId="14D9DEBD"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The Necessity of Being Born Again</w:t>
      </w:r>
    </w:p>
    <w:p w14:paraId="00E6D09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3:3, Jesus tells Nicodemus, "Truly, truly, I tell you, no one can see the kingdom of God unless he is born again." This profound truth emphasizes the need for spiritual rebirth. Just as physical birth is essential for life, spiritual rebirth is crucial for eternal life. It's a transformation that begins with faith in Christ, leading to a new life filled with purpose and hope.</w:t>
      </w:r>
    </w:p>
    <w:p w14:paraId="31DBE12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being "born again"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necessity of spiritual rebirth for entering God's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nurture your spiritual rebirth in everyday life? </w:t>
      </w:r>
    </w:p>
    <w:p w14:paraId="5B5981E4"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Mystery of the Spirit</w:t>
      </w:r>
    </w:p>
    <w:p w14:paraId="13D8DC5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 xml:space="preserve">John 3:8 reveals, "The wind blows where it wishes. You hear its sound, but you do not know where it comes from or where it is going.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it is with everyone born of the Spirit." The Holy Spirit's work in our lives is mysterious yet powerful. Like the wind, we may not see Him, but we can feel His presence and witness His transformative power in our lives.</w:t>
      </w:r>
    </w:p>
    <w:p w14:paraId="0188A80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recognize the Spirit's work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being "born of the Spirit" for spiritual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 more open to the Spirit's guidance and influence? </w:t>
      </w:r>
    </w:p>
    <w:p w14:paraId="6DDA7DF5"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D36914"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1CB3B8B1" w14:textId="77777777" w:rsidR="00520790" w:rsidRDefault="00520790" w:rsidP="00520790">
      <w:pPr>
        <w:spacing w:line="247" w:lineRule="auto"/>
        <w:rPr>
          <w:rFonts w:eastAsia="Times New Roman"/>
          <w:b/>
          <w:bCs/>
          <w:kern w:val="0"/>
          <w:sz w:val="21"/>
          <w:szCs w:val="21"/>
        </w:rPr>
      </w:pPr>
    </w:p>
    <w:p w14:paraId="72A1F804" w14:textId="6872F1D0"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Simplicity of Faith</w:t>
      </w:r>
    </w:p>
    <w:p w14:paraId="4AB4A07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3:16, we find the heart of the Gospel: "For God so loved the world that He gave His one and only Son, that everyone who believes in Him shall not perish but have eternal life." This verse underscores the simplicity and accessibility of salvation. It's not about complex rituals or unattainable standards; it's about believing in Jesus and accepting His gift of eternal life.</w:t>
      </w:r>
    </w:p>
    <w:p w14:paraId="0E7E14D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the simplicity of faith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often complicated, and how can you simplify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childlike faith in your spiritual journey? </w:t>
      </w:r>
    </w:p>
    <w:p w14:paraId="15F304E8"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Love of God</w:t>
      </w:r>
    </w:p>
    <w:p w14:paraId="270FE89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3:16 also highlights the immense love of God for humanity. His love is not passive but active, demonstrated through the giving of His Son. This love is unconditional and available to all, inviting us to respond with gratitude and devotion.</w:t>
      </w:r>
    </w:p>
    <w:p w14:paraId="285B8895"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demonstrate God's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love is crucial for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and share God's love more fully in your community? </w:t>
      </w:r>
    </w:p>
    <w:p w14:paraId="4E4EE8E0"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442B58"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323E933C" w14:textId="77777777" w:rsidR="00520790" w:rsidRDefault="00520790" w:rsidP="00520790">
      <w:pPr>
        <w:spacing w:line="247" w:lineRule="auto"/>
        <w:rPr>
          <w:rFonts w:eastAsia="Times New Roman"/>
          <w:b/>
          <w:bCs/>
          <w:kern w:val="0"/>
          <w:sz w:val="21"/>
          <w:szCs w:val="21"/>
        </w:rPr>
      </w:pPr>
    </w:p>
    <w:p w14:paraId="5A9382C9" w14:textId="7C3FAF8C"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Purpose of Christ's Coming</w:t>
      </w:r>
    </w:p>
    <w:p w14:paraId="680D3DD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3:17 clarifies, "For God did not send His Son into the world to condemn the world, but to save the world through Him." Jesus' mission was not one of judgment but of salvation. His life, death, and resurrection offer a path to redemption, emphasizing God's desire for reconciliation rather than condemnation.</w:t>
      </w:r>
    </w:p>
    <w:p w14:paraId="63E8C64B" w14:textId="77777777" w:rsidR="00520790" w:rsidRDefault="00520790" w:rsidP="00520790">
      <w:pPr>
        <w:spacing w:line="247" w:lineRule="auto"/>
        <w:rPr>
          <w:rFonts w:eastAsia="Times New Roman"/>
          <w:b/>
          <w:bCs/>
          <w:kern w:val="0"/>
          <w:sz w:val="21"/>
          <w:szCs w:val="21"/>
        </w:rPr>
      </w:pPr>
      <w:r w:rsidRPr="00F6333B">
        <w:rPr>
          <w:rFonts w:eastAsia="Times New Roman"/>
          <w:kern w:val="0"/>
          <w:sz w:val="21"/>
          <w:szCs w:val="21"/>
        </w:rPr>
        <w:t>1. How can you apply the purpose of Christ's coming to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Christ's purpose impacts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embody the love and truth of Christ's mission in your community?</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50B589" w14:textId="6B241FE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The Reality of Judgment</w:t>
      </w:r>
    </w:p>
    <w:p w14:paraId="4E5127B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While Jesus came to save, John 3:18 reminds us, "Whoever believes in Him is not condemned, but whoever does not believe has already been condemned, because he has not believed in the name of God’s one and only Son." This verse highlights the reality of judgment for those who reject Christ. It's a sobering reminder of the importance of faith and the consequences of unbelief.</w:t>
      </w:r>
    </w:p>
    <w:p w14:paraId="1A6D038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understanding God's judgment in John 3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judgment is essential for personal spiritual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life with the truth of judgment presented in John 3? </w:t>
      </w:r>
    </w:p>
    <w:p w14:paraId="108CFC3B"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C6B41C"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76F6BFE1" w14:textId="77777777" w:rsidR="00520790" w:rsidRDefault="00520790" w:rsidP="00520790">
      <w:pPr>
        <w:spacing w:line="247" w:lineRule="auto"/>
        <w:rPr>
          <w:rFonts w:eastAsia="Times New Roman"/>
          <w:b/>
          <w:bCs/>
          <w:kern w:val="0"/>
          <w:sz w:val="21"/>
          <w:szCs w:val="21"/>
        </w:rPr>
      </w:pPr>
    </w:p>
    <w:p w14:paraId="632E05EC" w14:textId="0AF86992"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Light of the World</w:t>
      </w:r>
    </w:p>
    <w:p w14:paraId="77A6166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3:19-21 speaks of light and darkness: "This is the verdict: The Light has come into the world, but men loved the darkness rather than the Light because their deeds were evil." Jesus is the Light that exposes and dispels darkness. Embracing Him means stepping into the light, where truth and righteousness prevail.</w:t>
      </w:r>
    </w:p>
    <w:p w14:paraId="39B7892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reflect the light of Christ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sometimes prefer darkness over light in their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walk in the light consistently? </w:t>
      </w:r>
    </w:p>
    <w:p w14:paraId="51155524"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Live by the Truth</w:t>
      </w:r>
    </w:p>
    <w:p w14:paraId="3A7013D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3:21, we are encouraged to live by the truth: "But whoever practices the truth comes into the Light, so that it may be seen clearly that what he has done has been accomplished in God." Living by the truth means aligning our lives with God's Word, allowing His light to shine through us and reflect His glory.</w:t>
      </w:r>
    </w:p>
    <w:p w14:paraId="78B680D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actively live by the truth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by the truth is essential for personal growth and community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the truth? </w:t>
      </w:r>
    </w:p>
    <w:p w14:paraId="7F5FD24B"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96ABA9"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2851C4E1" w14:textId="77777777" w:rsidR="00520790" w:rsidRDefault="00520790" w:rsidP="00520790">
      <w:pPr>
        <w:spacing w:line="247" w:lineRule="auto"/>
        <w:rPr>
          <w:rFonts w:eastAsia="Times New Roman"/>
          <w:b/>
          <w:bCs/>
          <w:kern w:val="0"/>
          <w:sz w:val="21"/>
          <w:szCs w:val="21"/>
        </w:rPr>
      </w:pPr>
    </w:p>
    <w:p w14:paraId="0C7A82FE" w14:textId="47447538"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Humility of John the Baptist</w:t>
      </w:r>
    </w:p>
    <w:p w14:paraId="5300028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3:30 captures John the Baptist's humility: "He must increase; I must decrease." This attitude of humility is essential for every believer. It's a reminder to prioritize Christ's glory over our own, allowing Him to take center stage in our lives.</w:t>
      </w:r>
    </w:p>
    <w:p w14:paraId="426E7825"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practice humility in your daily life like John the Baptist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John the Baptist prioritized Jesus' mission over his own recognition?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John the Baptist about handling success and influence? </w:t>
      </w:r>
    </w:p>
    <w:p w14:paraId="230401A1"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Eternal Life</w:t>
      </w:r>
    </w:p>
    <w:p w14:paraId="6BBF3D5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 xml:space="preserve">Finally, John 3:36 offers assurance: "Whoever believes in the </w:t>
      </w:r>
      <w:proofErr w:type="gramStart"/>
      <w:r w:rsidRPr="00F6333B">
        <w:rPr>
          <w:rFonts w:eastAsia="Times New Roman"/>
          <w:kern w:val="0"/>
          <w:sz w:val="21"/>
          <w:szCs w:val="21"/>
        </w:rPr>
        <w:t>Son</w:t>
      </w:r>
      <w:proofErr w:type="gramEnd"/>
      <w:r w:rsidRPr="00F6333B">
        <w:rPr>
          <w:rFonts w:eastAsia="Times New Roman"/>
          <w:kern w:val="0"/>
          <w:sz w:val="21"/>
          <w:szCs w:val="21"/>
        </w:rPr>
        <w:t xml:space="preserve"> has eternal life. Whoever rejects the </w:t>
      </w:r>
      <w:proofErr w:type="gramStart"/>
      <w:r w:rsidRPr="00F6333B">
        <w:rPr>
          <w:rFonts w:eastAsia="Times New Roman"/>
          <w:kern w:val="0"/>
          <w:sz w:val="21"/>
          <w:szCs w:val="21"/>
        </w:rPr>
        <w:t>Son</w:t>
      </w:r>
      <w:proofErr w:type="gramEnd"/>
      <w:r w:rsidRPr="00F6333B">
        <w:rPr>
          <w:rFonts w:eastAsia="Times New Roman"/>
          <w:kern w:val="0"/>
          <w:sz w:val="21"/>
          <w:szCs w:val="21"/>
        </w:rPr>
        <w:t xml:space="preserve"> will not see life. Instead, the wrath of God remains on him." This promise of eternal life is a source of hope and confidence for believers, affirming that our faith in Christ secures our place in God's eternal kingdom.</w:t>
      </w:r>
    </w:p>
    <w:p w14:paraId="22A09011"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the concept of being "born again" to gain assurance of eternal life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belief in Jesus is crucial for experiencing assurance of eternal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faith in God's promise of eternal life?</w:t>
      </w:r>
      <w:r w:rsidRPr="001B37DC">
        <w:br w:type="page"/>
      </w:r>
    </w:p>
    <w:p w14:paraId="04C399D9"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4 Teaching Points and Bible Study Questions</w:t>
      </w:r>
    </w:p>
    <w:p w14:paraId="5EF1B9C0" w14:textId="63FAB5EA"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Jesus Breaks Barriers</w:t>
      </w:r>
    </w:p>
    <w:p w14:paraId="7A6FE31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4, we see Jesus breaking societal norms by speaking with a Samaritan woman at the well. This encounter teaches us that the love of Christ transcends cultural and social barriers. Jesus shows us that every person is valuable and worthy of His message. As it is written, "For God so loved the world that He gave His one and only Son" (John 3:16). We are called to follow His example and reach out to those who might be different from us, sharing the love of Christ without prejudice.</w:t>
      </w:r>
    </w:p>
    <w:p w14:paraId="31691D7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break social barriers in your community like Jesus did with the Samaritan woman?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chose to engage with someone considered an outsider, and how can you emulate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overcome personal prejudices and build bridges with those different from you? </w:t>
      </w:r>
    </w:p>
    <w:p w14:paraId="289B3139"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Gift of Living Water</w:t>
      </w:r>
    </w:p>
    <w:p w14:paraId="64BC21E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offers the Samaritan woman "living water" that will quench her thirst forever (John 4:10). This living water symbolizes the eternal life and satisfaction found in a relationship with Him. Just as physical water sustains our bodies, the spiritual nourishment from Christ sustains our souls. We are reminded to seek fulfillment not in temporary pleasures, but in the eternal promise of salvation through Jesus.</w:t>
      </w:r>
    </w:p>
    <w:p w14:paraId="206CD49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seek the "living water" in your daily life and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embracing the "living water" Jesus offers?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concept of "living water" resonate with your personal spiritual journey? </w:t>
      </w:r>
    </w:p>
    <w:p w14:paraId="3F877EEE"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BE5469"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49CBB36B" w14:textId="77777777" w:rsidR="00520790" w:rsidRDefault="00520790" w:rsidP="00520790">
      <w:pPr>
        <w:spacing w:line="247" w:lineRule="auto"/>
        <w:rPr>
          <w:rFonts w:eastAsia="Times New Roman"/>
          <w:b/>
          <w:bCs/>
          <w:kern w:val="0"/>
          <w:sz w:val="21"/>
          <w:szCs w:val="21"/>
        </w:rPr>
      </w:pPr>
    </w:p>
    <w:p w14:paraId="0A235CA7" w14:textId="58B8EF93"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True Worship</w:t>
      </w:r>
    </w:p>
    <w:p w14:paraId="09A618F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this chapter, Jesus redefines worship, emphasizing that true worshipers will worship the Father "in spirit and truth" (John 4:23). Worship is not confined to a specific location or ritual; it is a heartfelt connection with God. This lesson encourages us to cultivate a genuine relationship with the Lord, focusing on sincerity and truth in our worship practices.</w:t>
      </w:r>
    </w:p>
    <w:p w14:paraId="441841E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incorporate true worship into your daily routine beyond traditional settings?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worship in spirit and truth over location?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ensure your worship is genuine and heartfelt? </w:t>
      </w:r>
    </w:p>
    <w:p w14:paraId="71A4042A"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Personal Testimony</w:t>
      </w:r>
    </w:p>
    <w:p w14:paraId="3C40BEA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Samaritan woman becomes an evangelist, sharing her encounter with Jesus with her entire town. Her testimony leads many to believe in Christ. This illustrates the power of personal testimony in spreading the Gospel. As believers, we are called to share our own stories of transformation, trusting that God can use them to draw others to Him.</w:t>
      </w:r>
    </w:p>
    <w:p w14:paraId="1ADE44F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sharing your personal testimony impact others' faith journeys like the Samaritan woman's story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sharing your personal experiences of faith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personal testimony hold power in influencing others' beliefs and actions? </w:t>
      </w:r>
    </w:p>
    <w:p w14:paraId="1E124AC2"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FE2643"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257BC09B" w14:textId="77777777" w:rsidR="00520790" w:rsidRDefault="00520790" w:rsidP="00520790">
      <w:pPr>
        <w:spacing w:line="247" w:lineRule="auto"/>
        <w:rPr>
          <w:rFonts w:eastAsia="Times New Roman"/>
          <w:b/>
          <w:bCs/>
          <w:kern w:val="0"/>
          <w:sz w:val="21"/>
          <w:szCs w:val="21"/>
        </w:rPr>
      </w:pPr>
    </w:p>
    <w:p w14:paraId="5C0871B9" w14:textId="6B0E7A6E"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Jesus Knows Us Intimately</w:t>
      </w:r>
    </w:p>
    <w:p w14:paraId="4AFFB6A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When Jesus reveals details about the Samaritan woman's life, it demonstrates His omniscience and personal care for each individual. "He told me everything I ever did," she exclaims (John 4:29). This reminds us that Jesus knows us intimately and loves us despite our flaws. We can find comfort in His understanding and grace.</w:t>
      </w:r>
    </w:p>
    <w:p w14:paraId="1CB2BDA7" w14:textId="77777777" w:rsidR="00520790" w:rsidRDefault="00520790" w:rsidP="00520790">
      <w:pPr>
        <w:spacing w:line="247" w:lineRule="auto"/>
      </w:pPr>
      <w:r w:rsidRPr="00F6333B">
        <w:rPr>
          <w:rFonts w:eastAsia="Times New Roman"/>
          <w:kern w:val="0"/>
          <w:sz w:val="21"/>
          <w:szCs w:val="21"/>
        </w:rPr>
        <w:t>1. How can knowing Jesus understands you deeply impact your daily decisions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Jesus' intimate knowledge of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Jesus' intimate knowledge of us encourage vulnerability and authenticity in our faith journey?</w:t>
      </w:r>
    </w:p>
    <w:p w14:paraId="2DB6FD47" w14:textId="0709C40C"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Harvest is Ready</w:t>
      </w:r>
    </w:p>
    <w:p w14:paraId="601F591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tells His disciples, "Look, I tell you, lift up your eyes and see that the fields are white for harvest" (John 4:35). This metaphor highlights the urgency and readiness of people to receive the Gospel. We are encouraged to be active participants in God's mission, sharing the Good News with those around us and recognizing the opportunities He places before us.</w:t>
      </w:r>
    </w:p>
    <w:p w14:paraId="2DA8DDE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identify and respond to opportunities for sharing your faith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the urgency of the spiritual harvest to His disciples?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actively participate in the spiritual harvest around you? </w:t>
      </w:r>
    </w:p>
    <w:p w14:paraId="159AED94"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A26FBF"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1D368C1F" w14:textId="77777777" w:rsidR="00520790" w:rsidRDefault="00520790" w:rsidP="00520790">
      <w:pPr>
        <w:spacing w:line="247" w:lineRule="auto"/>
        <w:rPr>
          <w:rFonts w:eastAsia="Times New Roman"/>
          <w:b/>
          <w:bCs/>
          <w:kern w:val="0"/>
          <w:sz w:val="21"/>
          <w:szCs w:val="21"/>
        </w:rPr>
      </w:pPr>
    </w:p>
    <w:p w14:paraId="4256DDDC" w14:textId="48A5D704"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Breaking Down Prejudices</w:t>
      </w:r>
    </w:p>
    <w:p w14:paraId="198A181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interaction between Jesus and the Samaritan woman challenges the prejudices of the time. Jesus' actions teach us to look beyond societal biases and see people as God sees them. We are reminded to love our neighbors as ourselves, breaking down barriers and extending grace to all.</w:t>
      </w:r>
    </w:p>
    <w:p w14:paraId="61CA012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actively engage with someone from a different background to break down prejudices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chose to speak with the Samaritan woman despite cultural prejudices?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challenge and change your own prejudices in daily interactions? </w:t>
      </w:r>
    </w:p>
    <w:p w14:paraId="1D9BA2EB"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Women in Ministry</w:t>
      </w:r>
    </w:p>
    <w:p w14:paraId="76C5D21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Samaritan woman's role in leading her town to Christ underscores the significant impact women can have in ministry. Her story encourages us to recognize and support the contributions of women in spreading the Gospel, affirming that God uses all people, regardless of gender, to fulfill His purposes.</w:t>
      </w:r>
    </w:p>
    <w:p w14:paraId="1E1A539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the Samaritan woman's encounter with Jesus inspire women in ministry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Samaritan woman's role in spreading the Gospel?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Samaritan woman's story challenge traditional views on women's roles in ministry? </w:t>
      </w:r>
    </w:p>
    <w:p w14:paraId="2FB2A5EF"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C6413B"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1966D8D6" w14:textId="77777777" w:rsidR="00520790" w:rsidRDefault="00520790" w:rsidP="00520790">
      <w:pPr>
        <w:spacing w:line="247" w:lineRule="auto"/>
        <w:rPr>
          <w:rFonts w:eastAsia="Times New Roman"/>
          <w:b/>
          <w:bCs/>
          <w:kern w:val="0"/>
          <w:sz w:val="21"/>
          <w:szCs w:val="21"/>
        </w:rPr>
      </w:pPr>
    </w:p>
    <w:p w14:paraId="730686F9" w14:textId="07C1304E"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Spiritual Nourishment Over Physical Needs</w:t>
      </w:r>
    </w:p>
    <w:p w14:paraId="5C74EF9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When the disciples urge Jesus to eat, He responds, "My food is to do the will of Him who sent Me" (John 4:34). This teaches us the importance of prioritizing spiritual nourishment over physical needs. Our ultimate satisfaction comes from fulfilling God's will and purpose for our lives.</w:t>
      </w:r>
    </w:p>
    <w:p w14:paraId="0D18A53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prioritize spiritual nourishment in your daily routine over physical needs?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spiritual fulfillment over physical satisfaction in John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spiritual nourishment in challenging situations? </w:t>
      </w:r>
    </w:p>
    <w:p w14:paraId="0586E04A"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Universality of the Gospel</w:t>
      </w:r>
    </w:p>
    <w:p w14:paraId="225717E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Finally, John 4 illustrates the universality of the Gospel message. Jesus' interaction with the Samaritan woman shows that salvation is available to all, regardless of background or past mistakes. This chapter encourages us to share the message of Christ's love and redemption with everyone, knowing that His grace is sufficient for all.</w:t>
      </w:r>
    </w:p>
    <w:p w14:paraId="023DBCE9"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you actively share the Gospel with people from different cultural backgrounds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chose to reveal His identity to the Samaritan woman first?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Jesus' approach to breaking cultural barriers in sharing the Gospel?</w:t>
      </w:r>
      <w:r w:rsidRPr="001B37DC">
        <w:br w:type="page"/>
      </w:r>
    </w:p>
    <w:p w14:paraId="1584FA02"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5 Teaching Points and Bible Study Questions</w:t>
      </w:r>
    </w:p>
    <w:p w14:paraId="2977DD85" w14:textId="19993B92"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Jesus Heals on the Sabbath</w:t>
      </w:r>
    </w:p>
    <w:p w14:paraId="767A0A0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5, we see Jesus healing a man who had been an invalid for 38 years. This miracle took place on the Sabbath, challenging the prevailing religious norms. Jesus declared, “My Father is always at His work to this very day, and I too am working” (John 5:17). This teaches us that God’s compassion and power are not bound by human traditions. It’s a reminder to prioritize love and mercy over rigid rule-following.</w:t>
      </w:r>
    </w:p>
    <w:p w14:paraId="42DFE97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prioritize compassion over tradition in your daily life, like Jesus did on the Sabbath?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chose to heal on the Sabbath, despite knowing it would cause controversy?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actions about balancing rules and human needs in your community? </w:t>
      </w:r>
    </w:p>
    <w:p w14:paraId="230D41BE"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Jesus’ Word</w:t>
      </w:r>
    </w:p>
    <w:p w14:paraId="4E9FEDF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When Jesus told the invalid, “Get up, pick up your mat, and walk” (John 5:8), the man was immediately healed. This demonstrates the transformative power of Jesus’ word. Just as His words brought physical healing, they can bring spiritual renewal and strength to our lives. Trust in His promises and let His word guide your path.</w:t>
      </w:r>
    </w:p>
    <w:p w14:paraId="6879E63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the power of Jesus' word to overcome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word holds authority, and how does this influence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listening and responding to Jesus' word effectively? </w:t>
      </w:r>
    </w:p>
    <w:p w14:paraId="5C12DC3F"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3E4F4D"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07D6FF52" w14:textId="77777777" w:rsidR="00520790" w:rsidRDefault="00520790" w:rsidP="00520790">
      <w:pPr>
        <w:spacing w:line="247" w:lineRule="auto"/>
        <w:rPr>
          <w:rFonts w:eastAsia="Times New Roman"/>
          <w:b/>
          <w:bCs/>
          <w:kern w:val="0"/>
          <w:sz w:val="21"/>
          <w:szCs w:val="21"/>
        </w:rPr>
      </w:pPr>
    </w:p>
    <w:p w14:paraId="2780B321" w14:textId="347501E8"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Importance of Faith</w:t>
      </w:r>
    </w:p>
    <w:p w14:paraId="0F64BDD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healed man had to act on Jesus’ command to experience his miracle. This illustrates the importance of faith in action. Faith is not passive; it requires us to step out and trust in God’s promises, even when circumstances seem impossible. Remember, “Without faith, it is impossible to please God” (Hebrews 11:6).</w:t>
      </w:r>
    </w:p>
    <w:p w14:paraId="26D404E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strengthen your faith when facing challenges similar to the man at the pool?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crucial in experiencing personal transformation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ensure your faith remains active and impactful in your life? </w:t>
      </w:r>
    </w:p>
    <w:p w14:paraId="2ECCC7F1"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Authority as the Son of God</w:t>
      </w:r>
    </w:p>
    <w:p w14:paraId="011F40F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this chapter, Jesus makes a profound declaration of His divine authority, saying, “For just as the Father raises the dead and gives them life, so also the Son gives life to whom He wishes” (John 5:21). This affirms His identity as the Son of God, with the power to give life. Recognize His authority in your life and submit to His will.</w:t>
      </w:r>
    </w:p>
    <w:p w14:paraId="270C2A7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recognizing Jesus' authority influence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Jesus as the Son of God impacts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Jesus' teachings on authority and compassion? </w:t>
      </w:r>
    </w:p>
    <w:p w14:paraId="4B8DC517"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6FE8AB"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337FC6EC" w14:textId="77777777" w:rsidR="00520790" w:rsidRDefault="00520790" w:rsidP="00520790">
      <w:pPr>
        <w:spacing w:line="247" w:lineRule="auto"/>
        <w:rPr>
          <w:rFonts w:eastAsia="Times New Roman"/>
          <w:b/>
          <w:bCs/>
          <w:kern w:val="0"/>
          <w:sz w:val="21"/>
          <w:szCs w:val="21"/>
        </w:rPr>
      </w:pPr>
    </w:p>
    <w:p w14:paraId="18C5A579" w14:textId="643DD776"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Promise of Eternal Life</w:t>
      </w:r>
    </w:p>
    <w:p w14:paraId="7169BF3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assures us, “Whoever hears My word and believes Him who sent Me has eternal life and will not come under judgment” (John 5:24). This promise of eternal life is a cornerstone of our faith. It’s a reminder that belief in Jesus secures our future beyond this world, offering hope and assurance.</w:t>
      </w:r>
    </w:p>
    <w:p w14:paraId="12EF361C" w14:textId="77777777" w:rsidR="00520790" w:rsidRDefault="00520790" w:rsidP="00520790">
      <w:pPr>
        <w:spacing w:line="247" w:lineRule="auto"/>
      </w:pPr>
      <w:r w:rsidRPr="00F6333B">
        <w:rPr>
          <w:rFonts w:eastAsia="Times New Roman"/>
          <w:kern w:val="0"/>
          <w:sz w:val="21"/>
          <w:szCs w:val="21"/>
        </w:rPr>
        <w:t>1. How can you apply the promise of eternal life to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belief in eternal life influences your perspective on challenges and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your faith in the promise of eternal life?</w:t>
      </w:r>
    </w:p>
    <w:p w14:paraId="1FA7629E" w14:textId="41833834" w:rsidR="00520790" w:rsidRPr="00F6333B" w:rsidRDefault="00520790" w:rsidP="00520790">
      <w:pPr>
        <w:spacing w:line="247" w:lineRule="auto"/>
        <w:rPr>
          <w:rFonts w:eastAsia="Times New Roman"/>
          <w:kern w:val="0"/>
          <w:sz w:val="21"/>
          <w:szCs w:val="21"/>
        </w:rPr>
      </w:pPr>
      <w:r>
        <w:br/>
      </w:r>
      <w:r>
        <w:br/>
      </w:r>
      <w:r>
        <w:br/>
      </w:r>
      <w:r>
        <w:br/>
      </w:r>
      <w:r w:rsidRPr="00F6333B">
        <w:rPr>
          <w:rFonts w:eastAsia="Times New Roman"/>
          <w:b/>
          <w:bCs/>
          <w:kern w:val="0"/>
          <w:sz w:val="21"/>
          <w:szCs w:val="21"/>
        </w:rPr>
        <w:t>The Call to Spiritual Awakening</w:t>
      </w:r>
    </w:p>
    <w:p w14:paraId="737F082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speaks of a time when “the dead will hear the voice of the Son of God, and those who hear will live” (John 5:25). This is a call to spiritual awakening. Are you listening to His voice today? Open your heart to His call and experience the abundant life He offers.</w:t>
      </w:r>
    </w:p>
    <w:p w14:paraId="6B6809A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recognize and respond to Jesus' call for spiritual awakening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awakening is essential for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a spiritually awakened state amidst life's challenges? </w:t>
      </w:r>
    </w:p>
    <w:p w14:paraId="18A4B786"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280407"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1858198A" w14:textId="77777777" w:rsidR="00520790" w:rsidRDefault="00520790" w:rsidP="00520790">
      <w:pPr>
        <w:spacing w:line="247" w:lineRule="auto"/>
        <w:rPr>
          <w:rFonts w:eastAsia="Times New Roman"/>
          <w:b/>
          <w:bCs/>
          <w:kern w:val="0"/>
          <w:sz w:val="21"/>
          <w:szCs w:val="21"/>
        </w:rPr>
      </w:pPr>
    </w:p>
    <w:p w14:paraId="114759A9" w14:textId="1E2F518C"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Role of Scripture</w:t>
      </w:r>
    </w:p>
    <w:p w14:paraId="794763F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emphasizes the importance of Scripture, saying, “You study the Scriptures diligently because you think that in them you have eternal life. These are the very Scriptures that testify about Me” (John 5:39). The Bible is not just a book; it’s a living testimony of Jesus. Dive into the Word and let it reveal His truth to you.</w:t>
      </w:r>
    </w:p>
    <w:p w14:paraId="42D2BDB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the teachings of Scripture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importance of Scripture in understanding His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Scripture guides your interactions with others? </w:t>
      </w:r>
    </w:p>
    <w:p w14:paraId="29C4FE4F"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Unbelief</w:t>
      </w:r>
    </w:p>
    <w:p w14:paraId="055CD49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Despite witnessing miracles, some still refused to believe in Jesus. He warns, “But you refuse to come to Me to have life” (John 5:40). Unbelief can blind us to the truth and keep us from experiencing God’s blessings. Guard your heart against doubt and seek to strengthen your faith daily.</w:t>
      </w:r>
    </w:p>
    <w:p w14:paraId="5554B86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recognize and overcome areas of unbelief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struggle to believe in what they cannot see?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and avoid the danger of unbelief? </w:t>
      </w:r>
    </w:p>
    <w:p w14:paraId="3BC09406"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EE090D"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545F9016" w14:textId="77777777" w:rsidR="00520790" w:rsidRDefault="00520790" w:rsidP="00520790">
      <w:pPr>
        <w:spacing w:line="247" w:lineRule="auto"/>
        <w:rPr>
          <w:rFonts w:eastAsia="Times New Roman"/>
          <w:b/>
          <w:bCs/>
          <w:kern w:val="0"/>
          <w:sz w:val="21"/>
          <w:szCs w:val="21"/>
        </w:rPr>
      </w:pPr>
    </w:p>
    <w:p w14:paraId="2E32A0C2" w14:textId="3BDE25DE"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Seeking God’s Approval</w:t>
      </w:r>
    </w:p>
    <w:p w14:paraId="674DF07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challenges us to seek God’s approval rather than human praise, saying, “How can you believe if you accept glory from one another, yet do not seek the glory that comes from the only God?” (John 5:44). Focus on living for God’s glory, not the fleeting approval of others.</w:t>
      </w:r>
    </w:p>
    <w:p w14:paraId="340E0135"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prioritize seeking God's approval over human recognition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seeking God's will rather than personal glory in John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approval in challenging situations? </w:t>
      </w:r>
    </w:p>
    <w:p w14:paraId="18512626"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Testimony of Moses</w:t>
      </w:r>
    </w:p>
    <w:p w14:paraId="7C3135C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points out that Moses wrote about Him, saying, “If you believed Moses, you would believe Me, because he wrote about Me” (John 5:46). This highlights the consistency of Scripture and the fulfillment of prophecy in Jesus. Let this strengthen your faith in the unity and truth of God’s Word.</w:t>
      </w:r>
    </w:p>
    <w:p w14:paraId="06E7FE9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These lessons from John 5 remind us of the power, authority, and love of Jesus. Embrace these truths and let them transform your life, drawing you closer to the Savior who offers eternal life.</w:t>
      </w:r>
    </w:p>
    <w:p w14:paraId="0D1D9EE0"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Moses' writings guide your understanding of Jesus' role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Moses' testimony in strengthening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integrate the teachings of Moses into your daily spiritual practice?</w:t>
      </w:r>
      <w:r w:rsidRPr="001B37DC">
        <w:br w:type="page"/>
      </w:r>
    </w:p>
    <w:p w14:paraId="4464B292"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6 Teaching Points and Bible Study Questions</w:t>
      </w:r>
    </w:p>
    <w:p w14:paraId="6623518B" w14:textId="65ACC469"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Jesus Feeds the Five Thousand: Trust in Divine Provision</w:t>
      </w:r>
    </w:p>
    <w:p w14:paraId="73FC3EC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6, we witness the miraculous feeding of the five thousand with just five barley loaves and two small fish. This event reminds us that God is our ultimate provider, capable of meeting our needs beyond our expectations. As Jesus multiplied the loaves and fish, He demonstrated that when we place our trust in Him, He can turn scarcity into abundance. "Jesus then took the loaves, gave thanks, and distributed them to those who were seated" (John 6:11). Trust in His provision, and watch how He can multiply your resources.</w:t>
      </w:r>
    </w:p>
    <w:p w14:paraId="2F0126B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trust in divine provision when facing overwhelming needs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faith from the boy's willingness to share his lunch?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Jesus involve the disciples in distributing food, and how can you apply this in your community? </w:t>
      </w:r>
    </w:p>
    <w:p w14:paraId="5A3827C1"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Walks on Water: Overcoming Fear with Faith</w:t>
      </w:r>
    </w:p>
    <w:p w14:paraId="375A040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 xml:space="preserve">When the disciples saw </w:t>
      </w:r>
      <w:proofErr w:type="gramStart"/>
      <w:r w:rsidRPr="00F6333B">
        <w:rPr>
          <w:rFonts w:eastAsia="Times New Roman"/>
          <w:kern w:val="0"/>
          <w:sz w:val="21"/>
          <w:szCs w:val="21"/>
        </w:rPr>
        <w:t>Jesus</w:t>
      </w:r>
      <w:proofErr w:type="gramEnd"/>
      <w:r w:rsidRPr="00F6333B">
        <w:rPr>
          <w:rFonts w:eastAsia="Times New Roman"/>
          <w:kern w:val="0"/>
          <w:sz w:val="21"/>
          <w:szCs w:val="21"/>
        </w:rPr>
        <w:t xml:space="preserve"> walking on the water, they were terrified. Yet, Jesus reassured them, saying, "It is I; do not be afraid" (John 6:20). This powerful moment teaches us that faith in Christ can calm our fears and help us navigate life's storms. When we focus on Jesus, rather than the waves around us, we find peace and courage to move forward.</w:t>
      </w:r>
    </w:p>
    <w:p w14:paraId="135A915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faith to overcome fear in challenging situations like the disciples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w:t>
      </w:r>
      <w:proofErr w:type="gramStart"/>
      <w:r w:rsidRPr="00F6333B">
        <w:rPr>
          <w:rFonts w:eastAsia="Times New Roman"/>
          <w:kern w:val="0"/>
          <w:sz w:val="21"/>
          <w:szCs w:val="21"/>
        </w:rPr>
        <w:t>Jesus</w:t>
      </w:r>
      <w:proofErr w:type="gramEnd"/>
      <w:r w:rsidRPr="00F6333B">
        <w:rPr>
          <w:rFonts w:eastAsia="Times New Roman"/>
          <w:kern w:val="0"/>
          <w:sz w:val="21"/>
          <w:szCs w:val="21"/>
        </w:rPr>
        <w:t xml:space="preserve"> walking on water is significant for strengthening your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Jesus more when facing life's storms? </w:t>
      </w:r>
    </w:p>
    <w:p w14:paraId="1341CE26"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3D5993"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11A0ECE5" w14:textId="77777777" w:rsidR="00520790" w:rsidRDefault="00520790" w:rsidP="00520790">
      <w:pPr>
        <w:spacing w:line="247" w:lineRule="auto"/>
        <w:rPr>
          <w:rFonts w:eastAsia="Times New Roman"/>
          <w:b/>
          <w:bCs/>
          <w:kern w:val="0"/>
          <w:sz w:val="21"/>
          <w:szCs w:val="21"/>
        </w:rPr>
      </w:pPr>
    </w:p>
    <w:p w14:paraId="14865A93" w14:textId="1CA218DF"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Bread of Life: Seeking Spiritual Nourishment</w:t>
      </w:r>
    </w:p>
    <w:p w14:paraId="014D741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declares, "I am the bread of life. Whoever comes to Me will never hunger, and whoever believes in Me will never thirst" (John 6:35). This profound statement invites us to seek spiritual nourishment in Christ, who satisfies our deepest longings. Just as bread sustains physical life, Jesus sustains our spiritual life, offering eternal fulfillment.</w:t>
      </w:r>
    </w:p>
    <w:p w14:paraId="136AB8F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seek spiritual nourishment in your daily life like the Bread of Life offers?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spiritual over physical nourishment in John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spiritual growth over material needs? </w:t>
      </w:r>
    </w:p>
    <w:p w14:paraId="0047DC0B"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Eternal Life through Belief: The Promise of Salvation</w:t>
      </w:r>
    </w:p>
    <w:p w14:paraId="5FD142F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6:40, Jesus promises, "For it is My Father’s will that everyone who looks to the Son and believes in Him shall have eternal life, and I will raise him up at the last day". This assurance of salvation through belief in Christ is a cornerstone of our faith. Embrace this promise, knowing that eternal life is a gift from God to those who believe.</w:t>
      </w:r>
    </w:p>
    <w:p w14:paraId="7A02B8F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belief in Jesus as the bread of life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belief for eternal life, and how does this shape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belief in Jesus' promise of salvation? </w:t>
      </w:r>
    </w:p>
    <w:p w14:paraId="550BC0AB"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2C77C0"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5D2150AB" w14:textId="77777777" w:rsidR="00520790" w:rsidRDefault="00520790" w:rsidP="00520790">
      <w:pPr>
        <w:spacing w:line="247" w:lineRule="auto"/>
        <w:rPr>
          <w:rFonts w:eastAsia="Times New Roman"/>
          <w:b/>
          <w:bCs/>
          <w:kern w:val="0"/>
          <w:sz w:val="21"/>
          <w:szCs w:val="21"/>
        </w:rPr>
      </w:pPr>
    </w:p>
    <w:p w14:paraId="557EA0E3" w14:textId="5EFAF8A2"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Importance of Spiritual Discernment: Beyond the Physical</w:t>
      </w:r>
    </w:p>
    <w:p w14:paraId="75EF177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crowd sought Jesus for physical bread, but He urged them to seek the "food that endures to eternal life" (John 6:27). This lesson encourages us to look beyond our immediate physical needs and desires, focusing instead on spiritual growth and understanding. Cultivate discernment to prioritize what truly matters.</w:t>
      </w:r>
    </w:p>
    <w:p w14:paraId="55F00448" w14:textId="77777777" w:rsidR="00520790" w:rsidRDefault="00520790" w:rsidP="00520790">
      <w:pPr>
        <w:spacing w:line="247" w:lineRule="auto"/>
      </w:pPr>
      <w:r w:rsidRPr="00F6333B">
        <w:rPr>
          <w:rFonts w:eastAsia="Times New Roman"/>
          <w:kern w:val="0"/>
          <w:sz w:val="21"/>
          <w:szCs w:val="21"/>
        </w:rPr>
        <w:t>1. How can you apply spiritual discernment to prioritize eternal values over temporary physical needs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spiritual nourishment over physical sustenance in John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 deeper understanding of spiritual truths beyond physical appearances?</w:t>
      </w:r>
    </w:p>
    <w:p w14:paraId="5ED6C987" w14:textId="4164DFF1"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Holy Spirit: Drawing Us to Christ</w:t>
      </w:r>
    </w:p>
    <w:p w14:paraId="70FE271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explains that no one can come to Him unless the Father draws them (John 6:44). This highlights the essential role of the Holy Spirit in guiding us to Christ. Be open to the Spirit's leading, allowing Him to draw you closer to Jesus and deepen your relationship with Him.</w:t>
      </w:r>
    </w:p>
    <w:p w14:paraId="612DAE0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recognize the Holy Spirit's guidance in your daily journey towards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Holy Spirit is essential in drawing us closer to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 more receptive to the Holy Spirit's influence? </w:t>
      </w:r>
    </w:p>
    <w:p w14:paraId="1C0692F6"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6FE2EB"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4BA7209A" w14:textId="77777777" w:rsidR="00520790" w:rsidRDefault="00520790" w:rsidP="00520790">
      <w:pPr>
        <w:spacing w:line="247" w:lineRule="auto"/>
        <w:rPr>
          <w:rFonts w:eastAsia="Times New Roman"/>
          <w:b/>
          <w:bCs/>
          <w:kern w:val="0"/>
          <w:sz w:val="21"/>
          <w:szCs w:val="21"/>
        </w:rPr>
      </w:pPr>
    </w:p>
    <w:p w14:paraId="3079863A" w14:textId="7F611D1F"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Challenge of Commitment: Standing Firm in Faith</w:t>
      </w:r>
    </w:p>
    <w:p w14:paraId="411F307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Many disciples found Jesus' teachings difficult and chose to walk away. Yet, Peter declared, "Lord, to whom shall we go? You have the words of eternal life" (John 6:68). This moment challenges us to remain committed to our faith, even when it's tough. Stand firm, knowing that Jesus alone offers the words of life.</w:t>
      </w:r>
    </w:p>
    <w:p w14:paraId="649242E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maintain faith when faced with challenges similar to those in John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followers struggled with commitment in John 6, and how can you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stand firm in your faith daily? </w:t>
      </w:r>
    </w:p>
    <w:p w14:paraId="5A1E832B"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Jesus' Words: Life and Spirit</w:t>
      </w:r>
    </w:p>
    <w:p w14:paraId="5F9AF93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emphasizes that His words are "spirit and life" (John 6:63). This reminds us of the transformative power of Scripture. Engage with the Bible regularly, allowing its truths to shape your life and bring spiritual vitality.</w:t>
      </w:r>
    </w:p>
    <w:p w14:paraId="5758733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the life-giving power of Jesus' words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His words as spirit and life for believers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Jesus' words influence your decisions and actions? </w:t>
      </w:r>
    </w:p>
    <w:p w14:paraId="76521D46"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401C12"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69CE54FE" w14:textId="77777777" w:rsidR="00520790" w:rsidRDefault="00520790" w:rsidP="00520790">
      <w:pPr>
        <w:spacing w:line="247" w:lineRule="auto"/>
        <w:rPr>
          <w:rFonts w:eastAsia="Times New Roman"/>
          <w:b/>
          <w:bCs/>
          <w:kern w:val="0"/>
          <w:sz w:val="21"/>
          <w:szCs w:val="21"/>
        </w:rPr>
      </w:pPr>
    </w:p>
    <w:p w14:paraId="77493848" w14:textId="34819217"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Necessity of Belief: Beyond Mere Observation</w:t>
      </w:r>
    </w:p>
    <w:p w14:paraId="4F01158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Witnessing miracles isn't enough; belief is essential. Jesus said, "But there are some of you who do not believe" (John 6:64). This lesson underscores the importance of genuine faith. Move beyond mere observation to a heartfelt belief in Jesus as your Savior.</w:t>
      </w:r>
    </w:p>
    <w:p w14:paraId="77A46B35"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deepen your belief in Jesus beyond just observing His works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belief in Jesus is necessary for experiencing true fulfillment and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when faced with doubt or skepticism? </w:t>
      </w:r>
    </w:p>
    <w:p w14:paraId="79B1B7CD"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Jesus' Mission: Sent by the Father</w:t>
      </w:r>
    </w:p>
    <w:p w14:paraId="31E534E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repeatedly affirms that He was sent by the Father to accomplish His will (John 6:38). This assurance of Jesus' divine mission gives us confidence in His authority and purpose. Trust in His mission, knowing that He came to bring salvation and reveal the Father's love to the world.</w:t>
      </w:r>
    </w:p>
    <w:p w14:paraId="412A4387"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you find assurance in your daily life knowing Jesus was sent by the Father?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Jesus' mission impacts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the purpose of Jesus' mission?</w:t>
      </w:r>
      <w:r w:rsidRPr="001B37DC">
        <w:br w:type="page"/>
      </w:r>
    </w:p>
    <w:p w14:paraId="0D6D56D5"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7 Teaching Points and Bible Study Questions</w:t>
      </w:r>
    </w:p>
    <w:p w14:paraId="36A8D31D" w14:textId="2B9F8FE8"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Timing is Everything</w:t>
      </w:r>
    </w:p>
    <w:p w14:paraId="05B7E00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7, Jesus demonstrates the importance of divine timing. His brothers urge Him to go to Judea to show His works, but Jesus responds, "My time has not yet come, but your time is always at hand" (John 7:6). This teaches us to trust in God's perfect timing rather than rushing ahead with our own plans. Patience and discernment are key in aligning our actions with God's will.</w:t>
      </w:r>
    </w:p>
    <w:p w14:paraId="7A1ADE0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discern the right timing for important decisions in your life, like Jesus did in John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waited for the right moment to go to the festival,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timing in John 7 to improve your patience in daily situations? </w:t>
      </w:r>
    </w:p>
    <w:p w14:paraId="73C4E984"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World’s Opposition</w:t>
      </w:r>
    </w:p>
    <w:p w14:paraId="643F5CA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reminds us that the world will often stand against those who follow Him. He says, "The world cannot hate you, but it hates Me, because I testify that its works are evil" (John 7:7). As believers, we should expect opposition but remain steadfast, knowing that standing for truth may not always be popular, but it is always right.</w:t>
      </w:r>
    </w:p>
    <w:p w14:paraId="6DD305B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respond to opposition from the world while staying true to your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world often opposes those who follow Jesus'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peace when facing criticism for your faith? </w:t>
      </w:r>
    </w:p>
    <w:p w14:paraId="48FCF755"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464ACB"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1E7BDEBD" w14:textId="77777777" w:rsidR="00520790" w:rsidRDefault="00520790" w:rsidP="00520790">
      <w:pPr>
        <w:spacing w:line="247" w:lineRule="auto"/>
        <w:rPr>
          <w:rFonts w:eastAsia="Times New Roman"/>
          <w:b/>
          <w:bCs/>
          <w:kern w:val="0"/>
          <w:sz w:val="21"/>
          <w:szCs w:val="21"/>
        </w:rPr>
      </w:pPr>
    </w:p>
    <w:p w14:paraId="538FA934" w14:textId="15B010A9"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Seek to Understand, Not Just to Know</w:t>
      </w:r>
    </w:p>
    <w:p w14:paraId="495B1AD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When Jesus teaches in the temple, the people are amazed at His knowledge, asking, "How did this man attain such learning without having studied?" (John 7:15). Jesus emphasizes that true understanding comes from God, not just human study. We are encouraged to seek wisdom from above, allowing the Holy Spirit to guide our understanding of Scripture.</w:t>
      </w:r>
    </w:p>
    <w:p w14:paraId="47207F1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Jesus' teachings in John 7 to seek deeper understanding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others' perspectives is crucial in your spiritual journey, as seen in John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move beyond knowledge to true understanding in your faith community? </w:t>
      </w:r>
    </w:p>
    <w:p w14:paraId="44B98EC5"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Judge with Righteous Judgment</w:t>
      </w:r>
    </w:p>
    <w:p w14:paraId="1DA6F27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challenges the crowd to look beyond appearances and judge with righteous judgment: "Stop judging by outward appearances, and start judging justly" (John 7:24). This lesson calls us to look deeper, beyond the surface, and to evaluate situations and people with fairness and compassion, reflecting God's justice.</w:t>
      </w:r>
    </w:p>
    <w:p w14:paraId="28B14D8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ensure your judgments are fair and aligned with God's principles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judge righteously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judging others based on appearances or biases? </w:t>
      </w:r>
    </w:p>
    <w:p w14:paraId="18F5537C"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3AC980"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15DE043E" w14:textId="77777777" w:rsidR="00520790" w:rsidRDefault="00520790" w:rsidP="00520790">
      <w:pPr>
        <w:spacing w:line="247" w:lineRule="auto"/>
        <w:rPr>
          <w:rFonts w:eastAsia="Times New Roman"/>
          <w:b/>
          <w:bCs/>
          <w:kern w:val="0"/>
          <w:sz w:val="21"/>
          <w:szCs w:val="21"/>
        </w:rPr>
      </w:pPr>
    </w:p>
    <w:p w14:paraId="34F6E1CC" w14:textId="645116A1"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Source of True Teaching</w:t>
      </w:r>
    </w:p>
    <w:p w14:paraId="7E410EB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clarifies that His teaching is not His own but from the One who sent Him: "My teaching is not My own," He says, "but it comes from Him who sent Me" (John 7:16). This reminds us to ground our beliefs and teachings in Scripture, ensuring that our words and actions reflect God's truth rather than personal opinion.</w:t>
      </w:r>
    </w:p>
    <w:p w14:paraId="1A4154F0" w14:textId="49DA4F71"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discern if a teaching aligns with God's truth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importance of seeking God's will in understanding true teaching?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beliefs are rooted in divine truth rather than human opinion?</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Living Water</w:t>
      </w:r>
    </w:p>
    <w:p w14:paraId="5764396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a powerful moment, Jesus invites those who are thirsty to come to Him and drink, promising that "rivers of living water will flow from within them" (John 7:38). This symbolizes the Holy Spirit, who refreshes and empowers us. We are encouraged to continually seek the Spirit's presence in our lives for strength and renewal.</w:t>
      </w:r>
    </w:p>
    <w:p w14:paraId="3AFA0EF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seek the "living water" in your daily life to find spiritual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used the metaphor of "living water" to describe spiritual nourishment?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the promise of "living water" with those around you? </w:t>
      </w:r>
    </w:p>
    <w:p w14:paraId="7BDBA668"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E12A6D"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6DBF167E" w14:textId="77777777" w:rsidR="00520790" w:rsidRDefault="00520790" w:rsidP="00520790">
      <w:pPr>
        <w:spacing w:line="247" w:lineRule="auto"/>
        <w:rPr>
          <w:rFonts w:eastAsia="Times New Roman"/>
          <w:b/>
          <w:bCs/>
          <w:kern w:val="0"/>
          <w:sz w:val="21"/>
          <w:szCs w:val="21"/>
        </w:rPr>
      </w:pPr>
    </w:p>
    <w:p w14:paraId="261BD8B8" w14:textId="5A258DD5"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Division Over Jesus</w:t>
      </w:r>
    </w:p>
    <w:p w14:paraId="1555C1E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chapter highlights the division among the people regarding Jesus' identity. Some believed He was the Prophet, others the Messiah, while some doubted (John 7:40-43). This division reminds us that Jesus' message can be polarizing, and we must be prepared to stand firm in our faith, even when others disagree.</w:t>
      </w:r>
    </w:p>
    <w:p w14:paraId="15FD1B4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handle disagreements about faith in a way that promotes understanding and respect?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have different reactions to Jesus' teachings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truth amidst conflicting opinions about Jesus? </w:t>
      </w:r>
    </w:p>
    <w:p w14:paraId="2A0B6003"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to Speak the Truth</w:t>
      </w:r>
    </w:p>
    <w:p w14:paraId="116F0CF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Nicodemus, who had previously visited Jesus, speaks up in His defense, asking, "Does our law convict a man without first hearing from him to determine what he has done?" (John 7:51). His courage to speak truth in a hostile environment encourages us to be bold in our witness, even when it is difficult.</w:t>
      </w:r>
    </w:p>
    <w:p w14:paraId="6C500F5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find courage to speak the truth when facing opposition like Jesus did in John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hesitate to speak the truth, and how can you overcome this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speak truthfully in challenging situations? </w:t>
      </w:r>
    </w:p>
    <w:p w14:paraId="575F8391"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A7C9C0"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18A43C80" w14:textId="77777777" w:rsidR="00520790" w:rsidRDefault="00520790" w:rsidP="00520790">
      <w:pPr>
        <w:spacing w:line="247" w:lineRule="auto"/>
        <w:rPr>
          <w:rFonts w:eastAsia="Times New Roman"/>
          <w:b/>
          <w:bCs/>
          <w:kern w:val="0"/>
          <w:sz w:val="21"/>
          <w:szCs w:val="21"/>
        </w:rPr>
      </w:pPr>
    </w:p>
    <w:p w14:paraId="5669EA6D" w14:textId="63F3BCF0"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Importance of Personal Encounter</w:t>
      </w:r>
    </w:p>
    <w:p w14:paraId="385345D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chapter underscores the necessity of a personal encounter with Jesus. The guards sent to arrest Him return empty-handed, saying, "No one ever spoke like this man!" (John 7:46). This highlights the transformative power of experiencing Jesus personally, urging us to seek a deeper relationship with Him.</w:t>
      </w:r>
    </w:p>
    <w:p w14:paraId="6DAA442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 xml:space="preserve">1. How can </w:t>
      </w:r>
      <w:proofErr w:type="gramStart"/>
      <w:r w:rsidRPr="00F6333B">
        <w:rPr>
          <w:rFonts w:eastAsia="Times New Roman"/>
          <w:kern w:val="0"/>
          <w:sz w:val="21"/>
          <w:szCs w:val="21"/>
        </w:rPr>
        <w:t>personal</w:t>
      </w:r>
      <w:proofErr w:type="gramEnd"/>
      <w:r w:rsidRPr="00F6333B">
        <w:rPr>
          <w:rFonts w:eastAsia="Times New Roman"/>
          <w:kern w:val="0"/>
          <w:sz w:val="21"/>
          <w:szCs w:val="21"/>
        </w:rPr>
        <w:t xml:space="preserve"> encounters with Jesus transform your understanding of faith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experiences with God are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a deeper personal encounter with Jesus this week? </w:t>
      </w:r>
    </w:p>
    <w:p w14:paraId="38069013"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Discernment</w:t>
      </w:r>
    </w:p>
    <w:p w14:paraId="6ED1EA0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Finally, John 7 teaches us the importance of discernment. The people are confused about Jesus' origins and mission, but Jesus calls them to look beyond the surface and understand His divine mission. We are reminded to seek God's wisdom in discerning truth from falsehood, ensuring our faith is rooted in the reality of who Jesus is.</w:t>
      </w:r>
    </w:p>
    <w:p w14:paraId="060B6F60"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you discern truth from deception in teachings, as Jesus did in John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understanding God's will for discernment in John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discernment aligns with God's teachings in John 7?</w:t>
      </w:r>
      <w:r w:rsidRPr="001B37DC">
        <w:br w:type="page"/>
      </w:r>
    </w:p>
    <w:p w14:paraId="7FBC7A22"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8 Teaching Points and Bible Study Questions</w:t>
      </w:r>
    </w:p>
    <w:p w14:paraId="7CA65665" w14:textId="6FB1B0E5"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Power of Mercy Over Judgment</w:t>
      </w:r>
    </w:p>
    <w:p w14:paraId="144D5E3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8, we witness a profound moment where Jesus demonstrates mercy over judgment. When the Pharisees bring a woman caught in adultery before Him, seeking to trap Him, Jesus responds with wisdom and compassion. He says, “Let him who is without sin among you be the first to cast a stone at her” (John 8:7). This teaches us the importance of mercy and self-reflection before passing judgment on others. It’s a reminder that we all fall short and need grace.</w:t>
      </w:r>
    </w:p>
    <w:p w14:paraId="7723879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show mercy in situations where you feel justified to judge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mercy can be more transformative than judgment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response to the woman caught in adultery about handling conflicts? </w:t>
      </w:r>
    </w:p>
    <w:p w14:paraId="2915AD7C"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the Light of the World</w:t>
      </w:r>
    </w:p>
    <w:p w14:paraId="3FAD2AD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declares, “I am the light of the world. Whoever follows Me will never walk in the darkness, but will have the light of life” (John 8:12). This powerful statement invites us to follow Him and live in His light, which brings clarity, truth, and guidance. In a world often filled with confusion and darkness, Jesus offers a path illuminated by His presence and truth.</w:t>
      </w:r>
    </w:p>
    <w:p w14:paraId="7150535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reflect Jesus as the Light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Jesus' guidance when facing darkness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embracing Jesus as the Light can transform your perspective on challenges? </w:t>
      </w:r>
    </w:p>
    <w:p w14:paraId="3207D9FA"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6A2714"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533722EC" w14:textId="77777777" w:rsidR="00520790" w:rsidRDefault="00520790" w:rsidP="00520790">
      <w:pPr>
        <w:spacing w:line="247" w:lineRule="auto"/>
        <w:rPr>
          <w:rFonts w:eastAsia="Times New Roman"/>
          <w:b/>
          <w:bCs/>
          <w:kern w:val="0"/>
          <w:sz w:val="21"/>
          <w:szCs w:val="21"/>
        </w:rPr>
      </w:pPr>
    </w:p>
    <w:p w14:paraId="31991787" w14:textId="056A1F15"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Freedom Found in Truth</w:t>
      </w:r>
    </w:p>
    <w:p w14:paraId="59286C6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this chapter, Jesus emphasizes the liberating power of truth. He says, “You will know the truth, and the truth will set you free” (John 8:32). This freedom is not just from sin but also from the bondage of lies and deception. Embracing the truth of Christ leads to a life of genuine freedom and peace.</w:t>
      </w:r>
    </w:p>
    <w:p w14:paraId="7ED4C8B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embracing truth in your daily life lead to personal freedom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truth is essential for genuine relationships and community building?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truth guides your decisions and actions? </w:t>
      </w:r>
    </w:p>
    <w:p w14:paraId="44253859"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Spiritual Heritage</w:t>
      </w:r>
    </w:p>
    <w:p w14:paraId="62EF91C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engages in a dialogue about spiritual heritage, highlighting that true children of Abraham are those who do the works of Abraham. He says, “If you were children of Abraham, you would do the works of Abraham” (John 8:39). This lesson reminds us that our spiritual lineage is defined by our faith and actions, not merely by our ancestry or traditions.</w:t>
      </w:r>
    </w:p>
    <w:p w14:paraId="1BB7C11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understanding your spiritual heritage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spiritual heritage over physical ancestry in John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connection to your spiritual heritage today? </w:t>
      </w:r>
    </w:p>
    <w:p w14:paraId="0E063120"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ADAC52"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717204EF" w14:textId="77777777" w:rsidR="00520790" w:rsidRDefault="00520790" w:rsidP="00520790">
      <w:pPr>
        <w:spacing w:line="247" w:lineRule="auto"/>
        <w:rPr>
          <w:rFonts w:eastAsia="Times New Roman"/>
          <w:b/>
          <w:bCs/>
          <w:kern w:val="0"/>
          <w:sz w:val="21"/>
          <w:szCs w:val="21"/>
        </w:rPr>
      </w:pPr>
    </w:p>
    <w:p w14:paraId="7377E56C" w14:textId="11B8967D"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Reality of Spiritual Blindness</w:t>
      </w:r>
    </w:p>
    <w:p w14:paraId="59A95E6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8, Jesus addresses the spiritual blindness of the Pharisees, who fail to recognize Him as the Messiah. He warns, “If God were your Father, you would love Me, for I have come here from God” (John 8:42). This serves as a cautionary tale about the dangers of spiritual blindness and the importance of having a heart open to God’s truth.</w:t>
      </w:r>
    </w:p>
    <w:p w14:paraId="287A8083" w14:textId="77777777" w:rsidR="00520790" w:rsidRDefault="00520790" w:rsidP="00520790">
      <w:pPr>
        <w:spacing w:line="247" w:lineRule="auto"/>
      </w:pPr>
      <w:r w:rsidRPr="00F6333B">
        <w:rPr>
          <w:rFonts w:eastAsia="Times New Roman"/>
          <w:kern w:val="0"/>
          <w:sz w:val="21"/>
          <w:szCs w:val="21"/>
        </w:rPr>
        <w:t>1. How can you identify and overcome areas of spiritual blindness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blindness is often unnoticed in 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help others recognize and address their spiritual blindness?</w:t>
      </w:r>
    </w:p>
    <w:p w14:paraId="4A26C9C3" w14:textId="1444A4FF"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Eternal Life</w:t>
      </w:r>
    </w:p>
    <w:p w14:paraId="4D17285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offers a profound promise of eternal life to those who keep His word: “Truly, truly, I tell you, if anyone keeps My word, he will never see death” (John 8:51). This assurance is a cornerstone of Christian faith, providing hope and confidence in the promise of life beyond this world.</w:t>
      </w:r>
    </w:p>
    <w:p w14:paraId="0C72632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Jesus' teachings in John 8 to strengthen your assurance of eternal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Jesus as the "light of the world" impacts your view of eternal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in the freedom Jesus offers in John 8? </w:t>
      </w:r>
    </w:p>
    <w:p w14:paraId="7E8D3724"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50BB20"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1B7CA81E" w14:textId="77777777" w:rsidR="00520790" w:rsidRDefault="00520790" w:rsidP="00520790">
      <w:pPr>
        <w:spacing w:line="247" w:lineRule="auto"/>
        <w:rPr>
          <w:rFonts w:eastAsia="Times New Roman"/>
          <w:b/>
          <w:bCs/>
          <w:kern w:val="0"/>
          <w:sz w:val="21"/>
          <w:szCs w:val="21"/>
        </w:rPr>
      </w:pPr>
    </w:p>
    <w:p w14:paraId="1B536E39" w14:textId="5B27A89E"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Identity of Jesus as the Great “I Am”</w:t>
      </w:r>
    </w:p>
    <w:p w14:paraId="6AB82F0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a climactic moment, Jesus declares, “Before Abraham was born, I am!” (John 8:58). This statement affirms His divinity and eternal existence, echoing God’s self-identification in the Old Testament. Recognizing Jesus as the eternal “I Am” is central to understanding His divine nature and authority.</w:t>
      </w:r>
    </w:p>
    <w:p w14:paraId="36F069A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recognizing Jesus as the "I Am"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Jesus' identity as "I Am" is crucial for personal faith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deepen your relationship with Jesus, acknowledging Him as the eternal "I Am"? </w:t>
      </w:r>
    </w:p>
    <w:p w14:paraId="4012AE52"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Live Without Sin</w:t>
      </w:r>
    </w:p>
    <w:p w14:paraId="27B65A8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After showing mercy to the woman caught in adultery, Jesus instructs her, “Go now and sin no more” (John 8:11). This call to repentance and transformation is a reminder that while we receive grace, we are also called to pursue a life of holiness and righteousness.</w:t>
      </w:r>
    </w:p>
    <w:p w14:paraId="19BBC59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Jesus' forgiveness to overcome personal struggles with sin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live more intentionally without sin, following Jesus' example?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our own sins help us show grace to others? </w:t>
      </w:r>
    </w:p>
    <w:p w14:paraId="73356077"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5E1902"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34F8C87C" w14:textId="77777777" w:rsidR="00520790" w:rsidRDefault="00520790" w:rsidP="00520790">
      <w:pPr>
        <w:spacing w:line="247" w:lineRule="auto"/>
        <w:rPr>
          <w:rFonts w:eastAsia="Times New Roman"/>
          <w:b/>
          <w:bCs/>
          <w:kern w:val="0"/>
          <w:sz w:val="21"/>
          <w:szCs w:val="21"/>
        </w:rPr>
      </w:pPr>
    </w:p>
    <w:p w14:paraId="5398BFF9" w14:textId="05F2216B"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Challenge of Unbelief</w:t>
      </w:r>
    </w:p>
    <w:p w14:paraId="2609862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Throughout John 8, Jesus confronts the unbelief of the religious leaders. He points out, “You do not believe because you are not My sheep” (John 8:26). This highlights the challenge of unbelief and the necessity of faith to truly understand and follow Jesus.</w:t>
      </w:r>
    </w:p>
    <w:p w14:paraId="566D5A9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address your own doubts when faced with challenges to your faith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struggle to believe despite witnessing evidence of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someone experiencing unbelief in their spiritual journey? </w:t>
      </w:r>
    </w:p>
    <w:p w14:paraId="3C384DEF"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Divine Protection</w:t>
      </w:r>
    </w:p>
    <w:p w14:paraId="57129AD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assures His followers of divine protection, saying, “No one can snatch them out of My Father’s hand” (John 8:29). This promise offers comfort and security, knowing that our salvation and relationship with God are safeguarded by His mighty hand. It’s a powerful reminder of God’s unwavering commitment to His people.</w:t>
      </w:r>
    </w:p>
    <w:p w14:paraId="7FCA51B0"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the promise of divine protection in your daily challenges and fears?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divine protection can change your perspective on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protection when facing uncertainty or danger?</w:t>
      </w:r>
      <w:r w:rsidRPr="001B37DC">
        <w:br w:type="page"/>
      </w:r>
    </w:p>
    <w:p w14:paraId="0FACC041"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9 Teaching Points and Bible Study Questions</w:t>
      </w:r>
    </w:p>
    <w:p w14:paraId="71584611" w14:textId="473002E1"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Power of Divine Purpose</w:t>
      </w:r>
    </w:p>
    <w:p w14:paraId="6284ECD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9, we see a man born blind, and the disciples ask Jesus why this happened. Jesus responds, "Neither this man nor his parents sinned, but this happened so that the works of God would be displayed in him" (John 9:3). This teaches us that our circumstances, no matter how challenging, can serve a greater purpose. God can use our struggles to reveal His glory and work through us in ways we might not initially understand.</w:t>
      </w:r>
    </w:p>
    <w:p w14:paraId="207DE47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recognizing divine purpose in challenges change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purpose through unexpected life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divine purpose empower you to respond differently to adversity? </w:t>
      </w:r>
    </w:p>
    <w:p w14:paraId="18B2A191"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the Light of the World</w:t>
      </w:r>
    </w:p>
    <w:p w14:paraId="17ED069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declares, "While I am in the world, I am the light of the world" (John 9:5). This statement is a reminder that Jesus illuminates the darkness in our lives. Just as He brought physical sight to the blind man, He brings spiritual sight to those who seek Him. Embrace His light to guide your path and illuminate your understanding.</w:t>
      </w:r>
    </w:p>
    <w:p w14:paraId="7B22198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reflect Jesus as the Light of the World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Jesus as the Light changes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let Jesus' light shine through you in your community? </w:t>
      </w:r>
    </w:p>
    <w:p w14:paraId="3A68AB4C"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EBB380"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1B684B2D" w14:textId="77777777" w:rsidR="00520790" w:rsidRDefault="00520790" w:rsidP="00520790">
      <w:pPr>
        <w:spacing w:line="247" w:lineRule="auto"/>
        <w:rPr>
          <w:rFonts w:eastAsia="Times New Roman"/>
          <w:b/>
          <w:bCs/>
          <w:kern w:val="0"/>
          <w:sz w:val="21"/>
          <w:szCs w:val="21"/>
        </w:rPr>
      </w:pPr>
    </w:p>
    <w:p w14:paraId="66395D7A" w14:textId="44521123"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Faith in Action</w:t>
      </w:r>
    </w:p>
    <w:p w14:paraId="41C3F5A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blind man was instructed by Jesus to go and wash in the Pool of Siloam.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the man went and washed, and came back seeing" (John 9:7). This act of obedience demonstrates that faith often requires action. Trusting in Jesus means stepping out in faith, even when the outcome is uncertain. When we act on His word, we open ourselves to His miraculous work.</w:t>
      </w:r>
    </w:p>
    <w:p w14:paraId="15B3C37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demonstrate faith in action when facing personal challenges like the blind man in John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blind man's response to Jesus' healing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taking a step of faith sometimes require going against societal norms, as seen in John 9? </w:t>
      </w:r>
    </w:p>
    <w:p w14:paraId="2C5E5DC2"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Challenge of Belief</w:t>
      </w:r>
    </w:p>
    <w:p w14:paraId="3B3FB7C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Pharisees struggled to accept the miracle, questioning the man's healing and Jesus' authority. This highlights the challenge of belief when faced with undeniable truth. As Jesus said, "For judgment I have come into this world, so that the blind will see and those who see will become blind" (John 9:39). Be open to the truth, even when it challenges your preconceptions.</w:t>
      </w:r>
    </w:p>
    <w:p w14:paraId="167A91D5"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overcome doubts when faced with challenges to your faith like the blind man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struggle to believe despite witnessing miracles or evidence?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belief when others question or challenge your faith? </w:t>
      </w:r>
    </w:p>
    <w:p w14:paraId="4FA0052A"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50524E"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6B5F7EB2" w14:textId="77777777" w:rsidR="00520790" w:rsidRDefault="00520790" w:rsidP="00520790">
      <w:pPr>
        <w:spacing w:line="247" w:lineRule="auto"/>
        <w:rPr>
          <w:rFonts w:eastAsia="Times New Roman"/>
          <w:b/>
          <w:bCs/>
          <w:kern w:val="0"/>
          <w:sz w:val="21"/>
          <w:szCs w:val="21"/>
        </w:rPr>
      </w:pPr>
    </w:p>
    <w:p w14:paraId="77395CDC" w14:textId="5A723B73"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Courage to Testify</w:t>
      </w:r>
    </w:p>
    <w:p w14:paraId="6EAC64D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healed man boldly testified about his experience, despite pressure from the Pharisees. "One thing I do know: I was blind, but now I see!" (John 9:25). His courage inspires us to share our testimonies of faith, regardless of opposition. Your story of transformation can be a powerful witness to others.</w:t>
      </w:r>
    </w:p>
    <w:p w14:paraId="405A51EB" w14:textId="77777777" w:rsidR="00520790" w:rsidRDefault="00520790" w:rsidP="00520790">
      <w:pPr>
        <w:spacing w:line="247" w:lineRule="auto"/>
      </w:pPr>
      <w:r w:rsidRPr="00F6333B">
        <w:rPr>
          <w:rFonts w:eastAsia="Times New Roman"/>
          <w:kern w:val="0"/>
          <w:sz w:val="21"/>
          <w:szCs w:val="21"/>
        </w:rPr>
        <w:t>1. How can you find the courage to share your faith despite potential backlash or disbelief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testifying about your personal experiences with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sharing your testimony matter in strengthening both your faith and the faith of others?</w:t>
      </w:r>
    </w:p>
    <w:p w14:paraId="23BDCCDA" w14:textId="466BE512" w:rsidR="00520790" w:rsidRPr="00F6333B" w:rsidRDefault="00520790" w:rsidP="00520790">
      <w:pPr>
        <w:spacing w:line="247" w:lineRule="auto"/>
        <w:rPr>
          <w:rFonts w:eastAsia="Times New Roman"/>
          <w:kern w:val="0"/>
          <w:sz w:val="21"/>
          <w:szCs w:val="21"/>
        </w:rPr>
      </w:pPr>
      <w:r>
        <w:br/>
      </w:r>
      <w:r>
        <w:br/>
      </w:r>
      <w:r>
        <w:br/>
      </w:r>
      <w:r>
        <w:br/>
      </w:r>
      <w:r w:rsidRPr="00F6333B">
        <w:rPr>
          <w:rFonts w:eastAsia="Times New Roman"/>
          <w:b/>
          <w:bCs/>
          <w:kern w:val="0"/>
          <w:sz w:val="21"/>
          <w:szCs w:val="21"/>
        </w:rPr>
        <w:t>Spiritual Blindness</w:t>
      </w:r>
    </w:p>
    <w:p w14:paraId="43689C0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Pharisees' inability to recognize Jesus' divine power illustrates spiritual blindness. They were more concerned with legalism than the miracle before them. Jesus warns, "If you were blind, you would not be guilty of sin; but since you claim you can see, your guilt remains" (John 9:41). Seek spiritual sight through humility and openness to God's truth.</w:t>
      </w:r>
    </w:p>
    <w:p w14:paraId="1F36109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identify and overcome areas of spiritual blindness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blindness can be more challenging to recognize than physical blindness?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spiritually open to God's truth? </w:t>
      </w:r>
    </w:p>
    <w:p w14:paraId="0B11F245"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3BEFFC"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00088132" w14:textId="77777777" w:rsidR="00520790" w:rsidRDefault="00520790" w:rsidP="00520790">
      <w:pPr>
        <w:spacing w:line="247" w:lineRule="auto"/>
        <w:rPr>
          <w:rFonts w:eastAsia="Times New Roman"/>
          <w:b/>
          <w:bCs/>
          <w:kern w:val="0"/>
          <w:sz w:val="21"/>
          <w:szCs w:val="21"/>
        </w:rPr>
      </w:pPr>
    </w:p>
    <w:p w14:paraId="7827EB43" w14:textId="02728FEF"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Role of Suffering</w:t>
      </w:r>
    </w:p>
    <w:p w14:paraId="2E796B3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blind man's condition was not a punishment but an opportunity for God's work to be revealed. This teaches us that suffering can have a redemptive purpose. Trust that God can use your trials to bring about growth and deeper faith, as He did with the blind man.</w:t>
      </w:r>
    </w:p>
    <w:p w14:paraId="0312086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find purpose in your suffering, similar to the blind man's experience in John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used the man's blindness to reveal God's work,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blind man's story about responding to personal challenges in your life? </w:t>
      </w:r>
    </w:p>
    <w:p w14:paraId="65D90379"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Personal Encounter</w:t>
      </w:r>
    </w:p>
    <w:p w14:paraId="516731A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blind man's healing was a result of a personal encounter with Jesus. This reminds us that faith is not just about knowledge or tradition, but a personal relationship with Christ. Seek Him personally, and let His presence transform your life.</w:t>
      </w:r>
    </w:p>
    <w:p w14:paraId="7EE94F8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a personal encounter with Jesus transform your perspective on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experiences with faith are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a deeper personal encounter with God in your daily life? </w:t>
      </w:r>
    </w:p>
    <w:p w14:paraId="7C4FC1E4"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745837"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3A72CDAF" w14:textId="77777777" w:rsidR="00520790" w:rsidRDefault="00520790" w:rsidP="00520790">
      <w:pPr>
        <w:spacing w:line="247" w:lineRule="auto"/>
        <w:rPr>
          <w:rFonts w:eastAsia="Times New Roman"/>
          <w:b/>
          <w:bCs/>
          <w:kern w:val="0"/>
          <w:sz w:val="21"/>
          <w:szCs w:val="21"/>
        </w:rPr>
      </w:pPr>
    </w:p>
    <w:p w14:paraId="579BCE4B" w14:textId="22693DC1"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Cost of Discipleship</w:t>
      </w:r>
    </w:p>
    <w:p w14:paraId="0F46099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healed man faced rejection from the religious leaders and even his community. Following Jesus may come with challenges and sacrifices, but the reward is eternal. Jesus promises, "Whoever follows Me will never walk in darkness, but will have the light of life" (John 8:12).</w:t>
      </w:r>
    </w:p>
    <w:p w14:paraId="0CE9858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handle rejection from others when standing firm in your faith like the healed man?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prioritizing your faith over societal acceptance, as seen in John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following Jesus sometimes lead to personal sacrifice, and how can you prepare for it? </w:t>
      </w:r>
    </w:p>
    <w:p w14:paraId="75B41F99"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New Sight</w:t>
      </w:r>
    </w:p>
    <w:p w14:paraId="1A2D1A15"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Finally, the story concludes with the man worshiping Jesus after gaining both physical and spiritual sight. This joy is available to all who come to Jesus. Embrace the new vision He offers, and let it fill your life with purpose and joy. As the Psalmist declares, "The LORD opens the eyes of the blind" (Psalm 146:8). Let Him open yours today.</w:t>
      </w:r>
    </w:p>
    <w:p w14:paraId="4F4E67E0"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experiencing new perspectives bring joy and transformation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differently in your life through spiritual insight?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gaining new understanding often lead to greater joy and fulfillment?</w:t>
      </w:r>
      <w:r w:rsidRPr="001B37DC">
        <w:br w:type="page"/>
      </w:r>
    </w:p>
    <w:p w14:paraId="0DF3EAD3"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10 Teaching Points and Bible Study Questions</w:t>
      </w:r>
    </w:p>
    <w:p w14:paraId="61844A16" w14:textId="0AF2ADD9"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Jesus as the Good Shepherd</w:t>
      </w:r>
    </w:p>
    <w:p w14:paraId="2B1B18F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10:11, Jesus declares, "I am the good shepherd. The good shepherd lays down His life for the sheep." This powerful metaphor reminds us of the sacrificial love Jesus has for us. Just as a shepherd protects and cares for his flock, Jesus is committed to guiding and safeguarding us. Embrace this truth and find comfort in knowing that you are under the watchful care of the ultimate Shepherd.</w:t>
      </w:r>
    </w:p>
    <w:p w14:paraId="499A8A6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recognize and follow Jesus' voice in your daily life as the Good Shepherd?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knowing His sheep personally,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not led astray by "strangers" in your spiritual journey? </w:t>
      </w:r>
    </w:p>
    <w:p w14:paraId="48BDAD13"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Door to Salvation</w:t>
      </w:r>
    </w:p>
    <w:p w14:paraId="2FA5893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proclaims in John 10:9, "I am the door. If anyone enters through Me, he will be saved." This statement emphasizes that Jesus is the exclusive path to salvation. In a world full of distractions and false promises, remember that true fulfillment and eternal life are found only through Him. Let this truth guide your decisions and priorities.</w:t>
      </w:r>
    </w:p>
    <w:p w14:paraId="7C8D0E1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ensure you are entering through the door to salvation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describes Himself as the door, and how does this impact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help others recognize and enter through the door to salvation? </w:t>
      </w:r>
    </w:p>
    <w:p w14:paraId="6FDB6C56"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BA5283"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6A319374" w14:textId="77777777" w:rsidR="00520790" w:rsidRDefault="00520790" w:rsidP="00520790">
      <w:pPr>
        <w:spacing w:line="247" w:lineRule="auto"/>
        <w:rPr>
          <w:rFonts w:eastAsia="Times New Roman"/>
          <w:b/>
          <w:bCs/>
          <w:kern w:val="0"/>
          <w:sz w:val="21"/>
          <w:szCs w:val="21"/>
        </w:rPr>
      </w:pPr>
    </w:p>
    <w:p w14:paraId="4A627AC5" w14:textId="5FFC395D"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Recognizing His Voice</w:t>
      </w:r>
    </w:p>
    <w:p w14:paraId="3F0CBF7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10:27 says, "My sheep listen to My voice; I know them, and they follow Me." Developing a relationship with Jesus means learning to recognize His voice amidst the noise of life. Spend time in prayer and Scripture to attune your heart to His guidance. As you grow in faith, His voice will become clearer, leading you on the right path.</w:t>
      </w:r>
    </w:p>
    <w:p w14:paraId="671B1C2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discern Jesus' voice amidst the noise of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His voice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better recognize and follow His guidance? </w:t>
      </w:r>
    </w:p>
    <w:p w14:paraId="161362FA"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Abundant Life</w:t>
      </w:r>
    </w:p>
    <w:p w14:paraId="00C8D8C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10:10, Jesus assures us, "I have come that they may have life, and have it in all its fullness." This promise of abundant life is not just about material wealth but a rich, fulfilling existence rooted in spiritual well-being. Seek to live a life that reflects His love and purpose, and experience the fullness He offers.</w:t>
      </w:r>
    </w:p>
    <w:p w14:paraId="343025F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experience abundant life in your daily routine according to John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Jesus as the source of abundant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abundant life is more than just material wealth or success? </w:t>
      </w:r>
    </w:p>
    <w:p w14:paraId="06D0CD19"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F8571F"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4918B927" w14:textId="77777777" w:rsidR="00520790" w:rsidRDefault="00520790" w:rsidP="00520790">
      <w:pPr>
        <w:spacing w:line="247" w:lineRule="auto"/>
        <w:rPr>
          <w:rFonts w:eastAsia="Times New Roman"/>
          <w:b/>
          <w:bCs/>
          <w:kern w:val="0"/>
          <w:sz w:val="21"/>
          <w:szCs w:val="21"/>
        </w:rPr>
      </w:pPr>
    </w:p>
    <w:p w14:paraId="362DB4B3" w14:textId="333310D0"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Security of Eternal Life</w:t>
      </w:r>
    </w:p>
    <w:p w14:paraId="127A03F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provides assurance in John 10:28, "I give them eternal life, and they will never perish; no one can snatch them out of My hand." This promise of eternal security is a source of immense comfort. Trust in His unwavering grip on your life, knowing that nothing can separate you from His love and salvation.</w:t>
      </w:r>
    </w:p>
    <w:p w14:paraId="10F9CEAE" w14:textId="77777777" w:rsidR="00520790" w:rsidRDefault="00520790" w:rsidP="00520790">
      <w:pPr>
        <w:spacing w:line="247" w:lineRule="auto"/>
      </w:pPr>
      <w:r w:rsidRPr="00F6333B">
        <w:rPr>
          <w:rFonts w:eastAsia="Times New Roman"/>
          <w:kern w:val="0"/>
          <w:sz w:val="21"/>
          <w:szCs w:val="21"/>
        </w:rPr>
        <w:t>1. How can you find assurance in the promise of eternal life amidst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strengthen your trust in God's eternal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understanding eternal security impacts your daily decisions and relationships?</w:t>
      </w:r>
    </w:p>
    <w:p w14:paraId="1350C6FA" w14:textId="06E4C22C"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 xml:space="preserve">Unity with the </w:t>
      </w:r>
      <w:proofErr w:type="gramStart"/>
      <w:r w:rsidRPr="00F6333B">
        <w:rPr>
          <w:rFonts w:eastAsia="Times New Roman"/>
          <w:b/>
          <w:bCs/>
          <w:kern w:val="0"/>
          <w:sz w:val="21"/>
          <w:szCs w:val="21"/>
        </w:rPr>
        <w:t>Father</w:t>
      </w:r>
      <w:proofErr w:type="gramEnd"/>
    </w:p>
    <w:p w14:paraId="1CEE29F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 xml:space="preserve">John 10:30 states, "I and the </w:t>
      </w:r>
      <w:proofErr w:type="gramStart"/>
      <w:r w:rsidRPr="00F6333B">
        <w:rPr>
          <w:rFonts w:eastAsia="Times New Roman"/>
          <w:kern w:val="0"/>
          <w:sz w:val="21"/>
          <w:szCs w:val="21"/>
        </w:rPr>
        <w:t>Father</w:t>
      </w:r>
      <w:proofErr w:type="gramEnd"/>
      <w:r w:rsidRPr="00F6333B">
        <w:rPr>
          <w:rFonts w:eastAsia="Times New Roman"/>
          <w:kern w:val="0"/>
          <w:sz w:val="21"/>
          <w:szCs w:val="21"/>
        </w:rPr>
        <w:t xml:space="preserve"> are one." This declaration highlights the divine unity between Jesus and God the Father. Understanding this relationship deepens our appreciation of Jesus' authority and mission. It reassures us that in following Jesus, we are aligned with the will of the Creator Himself.</w:t>
      </w:r>
    </w:p>
    <w:p w14:paraId="77CD4EC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cultivate a deeper sense of unity with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unity with the </w:t>
      </w:r>
      <w:proofErr w:type="gramStart"/>
      <w:r w:rsidRPr="00F6333B">
        <w:rPr>
          <w:rFonts w:eastAsia="Times New Roman"/>
          <w:kern w:val="0"/>
          <w:sz w:val="21"/>
          <w:szCs w:val="21"/>
        </w:rPr>
        <w:t>Father</w:t>
      </w:r>
      <w:proofErr w:type="gramEnd"/>
      <w:r w:rsidRPr="00F6333B">
        <w:rPr>
          <w:rFonts w:eastAsia="Times New Roman"/>
          <w:kern w:val="0"/>
          <w:sz w:val="21"/>
          <w:szCs w:val="21"/>
        </w:rPr>
        <w:t xml:space="preserve"> is essential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will? </w:t>
      </w:r>
    </w:p>
    <w:p w14:paraId="2D979513"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B8786C"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05ED83C5" w14:textId="77777777" w:rsidR="00520790" w:rsidRDefault="00520790" w:rsidP="00520790">
      <w:pPr>
        <w:spacing w:line="247" w:lineRule="auto"/>
        <w:rPr>
          <w:rFonts w:eastAsia="Times New Roman"/>
          <w:b/>
          <w:bCs/>
          <w:kern w:val="0"/>
          <w:sz w:val="21"/>
          <w:szCs w:val="21"/>
        </w:rPr>
      </w:pPr>
    </w:p>
    <w:p w14:paraId="1A535ABF" w14:textId="76F090BC"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Power of His Works</w:t>
      </w:r>
    </w:p>
    <w:p w14:paraId="0ACD050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10:37-38, Jesus challenges, "If I am not doing the works of My Father, then do not believe Me. But if I am doing them, even though you do not believe Me, believe the works." The miracles and teachings of Jesus testify to His divine nature. Reflect on His works as evidence of His power and let them strengthen your faith.</w:t>
      </w:r>
    </w:p>
    <w:p w14:paraId="764623B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recognize and trust the power of Jesus' works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His works as evidence of His divine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the power of Jesus' works in your community? </w:t>
      </w:r>
    </w:p>
    <w:p w14:paraId="7BD45B2C"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Follow</w:t>
      </w:r>
    </w:p>
    <w:p w14:paraId="1CBA9C6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invitation in John 10:27, "My sheep listen to My voice; I know them, and they follow Me," is a call to action. Following Jesus requires commitment and obedience. As you navigate life's challenges, choose to follow His lead, trusting that His path is the one that leads to true joy and peace.</w:t>
      </w:r>
    </w:p>
    <w:p w14:paraId="3E0EC0C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discern and respond to Jesus' call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following Jesus requires both trust and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following the right voice? </w:t>
      </w:r>
    </w:p>
    <w:p w14:paraId="7E63ECC4"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400E10"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74CF699E" w14:textId="77777777" w:rsidR="00520790" w:rsidRDefault="00520790" w:rsidP="00520790">
      <w:pPr>
        <w:spacing w:line="247" w:lineRule="auto"/>
        <w:rPr>
          <w:rFonts w:eastAsia="Times New Roman"/>
          <w:b/>
          <w:bCs/>
          <w:kern w:val="0"/>
          <w:sz w:val="21"/>
          <w:szCs w:val="21"/>
        </w:rPr>
      </w:pPr>
    </w:p>
    <w:p w14:paraId="5707912D" w14:textId="4F68714D"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Assurance of His Knowledge</w:t>
      </w:r>
    </w:p>
    <w:p w14:paraId="58594C3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10:14 reveals, "I am the good shepherd. I know My sheep and My sheep know Me." This intimate knowledge Jesus has of us is both comforting and empowering. He understands our struggles and joys, and He is always present to guide us. Lean into this relationship, knowing you are fully known and loved.</w:t>
      </w:r>
    </w:p>
    <w:p w14:paraId="74CE47F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the assurance of being known by Jesus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knowing Jesus personally impacts your sense of security and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deepen your relationship with Jesus, knowing He already knows you fully? </w:t>
      </w:r>
    </w:p>
    <w:p w14:paraId="28AB3149"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Unbreakable Bond</w:t>
      </w:r>
    </w:p>
    <w:p w14:paraId="4A8E88A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Finally, John 10:29 assures us, "My Father, who has given them to Me, is greater than all. No one can snatch them out of My Father's hand." This unbreakable bond between the Father, Jesus, and His followers is a testament to the strength and security of our faith. Rest in the confidence that you are held firmly in His hands, now and forever.</w:t>
      </w:r>
    </w:p>
    <w:p w14:paraId="591E0F71"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you strengthen your relationship with God to ensure an unbreakable bond like the Good Shepherd's?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 in Jesus is essential for maintaining an unbreakable bond with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daily to feel secure in your bond with Jesus?</w:t>
      </w:r>
      <w:r w:rsidRPr="001B37DC">
        <w:br w:type="page"/>
      </w:r>
    </w:p>
    <w:p w14:paraId="71433D89"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11 Teaching Points and Bible Study Questions</w:t>
      </w:r>
    </w:p>
    <w:p w14:paraId="3B9CA8A8" w14:textId="5413B9A6"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Jesus' Timing is Perfect</w:t>
      </w:r>
    </w:p>
    <w:p w14:paraId="03FF007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11, we learn that Jesus' timing is impeccable, even when it seems delayed to us. When Jesus heard that Lazarus was sick, He stayed where He was for two more days. This might seem puzzling, but it was all part of a greater plan. As Jesus said, "This sickness will not end in death. No, it is for God’s glory so that God’s Son may be glorified through it" (John 11:4). Trust that His timing is always perfect, even when it doesn't align with our own schedules.</w:t>
      </w:r>
    </w:p>
    <w:p w14:paraId="68C26B8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trust Jesus' timing in situations where you feel urgency or impatience?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delayed visiting Lazarus, and how does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timing in John 11 to apply in your daily decision-making? </w:t>
      </w:r>
    </w:p>
    <w:p w14:paraId="05A371F6"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Overcomes Fear</w:t>
      </w:r>
    </w:p>
    <w:p w14:paraId="6A57970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When Jesus decided to return to Judea, His disciples were concerned about the danger. Yet, Jesus encouraged them to walk in the light of faith, saying, "Are there not twelve hours of daylight? If anyone walks in the daytime, he will not stumble, because he sees by the light of this world" (John 11:9). This teaches us that faith in Jesus dispels fear and guides us safely through life's challenges.</w:t>
      </w:r>
    </w:p>
    <w:p w14:paraId="3D49A4E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faith in Jesus help you face fears in uncertain situations like Martha and Mary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Jesus' response to fear and doubt in John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Jesus' timing challenge our fears, as seen in the delay before Lazarus' resurrection? </w:t>
      </w:r>
    </w:p>
    <w:p w14:paraId="2D349BF1"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DFAEF5"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15B04BAB" w14:textId="77777777" w:rsidR="00520790" w:rsidRDefault="00520790" w:rsidP="00520790">
      <w:pPr>
        <w:spacing w:line="247" w:lineRule="auto"/>
        <w:rPr>
          <w:rFonts w:eastAsia="Times New Roman"/>
          <w:b/>
          <w:bCs/>
          <w:kern w:val="0"/>
          <w:sz w:val="21"/>
          <w:szCs w:val="21"/>
        </w:rPr>
      </w:pPr>
    </w:p>
    <w:p w14:paraId="4D484F6B" w14:textId="6147AC77"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Jesus Understands Our Grief</w:t>
      </w:r>
    </w:p>
    <w:p w14:paraId="6A1B8E5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compassion is evident when He sees Mary and the others weeping for Lazarus. "Jesus wept" (John 11:35), showing that He deeply understands and shares in our sorrows. This brief but powerful verse reminds us that we have a Savior who empathizes with our pain and walks with us through our darkest moments.</w:t>
      </w:r>
    </w:p>
    <w:p w14:paraId="3E31857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Jesus' empathy in John 11 help you support others in their grief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wept, and how does this influence your view of expressing emotions?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response to grief that applies to your own life challenges? </w:t>
      </w:r>
    </w:p>
    <w:p w14:paraId="0CD9ED7E"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Belief</w:t>
      </w:r>
    </w:p>
    <w:p w14:paraId="1F78A44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Martha's conversation with Jesus highlights the transformative power of belief. Jesus assures her, "I am the resurrection and the life. Whoever believes in Me will live, even though he dies" (John 11:25). This promise is a cornerstone of our faith, emphasizing that belief in Jesus brings eternal life and hope beyond the grave.</w:t>
      </w:r>
    </w:p>
    <w:p w14:paraId="7243501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belief in Jesus' power transform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in Jesus' promises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belief in Jesus' resurrection power impact your daily decisions and actions? </w:t>
      </w:r>
    </w:p>
    <w:p w14:paraId="4B069672"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09ABE9"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49A26031" w14:textId="77777777" w:rsidR="00520790" w:rsidRDefault="00520790" w:rsidP="00520790">
      <w:pPr>
        <w:spacing w:line="247" w:lineRule="auto"/>
        <w:rPr>
          <w:rFonts w:eastAsia="Times New Roman"/>
          <w:b/>
          <w:bCs/>
          <w:kern w:val="0"/>
          <w:sz w:val="21"/>
          <w:szCs w:val="21"/>
        </w:rPr>
      </w:pPr>
    </w:p>
    <w:p w14:paraId="1B6599AB" w14:textId="2F14BCF9"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Jesus' Authority Over Death</w:t>
      </w:r>
    </w:p>
    <w:p w14:paraId="23C4F7E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resurrection of Lazarus is a profound demonstration of Jesus' authority over death. When Jesus commands, "Lazarus, come out!" (John 11:43), it is a powerful reminder that He holds the keys to life and death. This miracle foreshadows His own resurrection and assures us of His ultimate victory over death.</w:t>
      </w:r>
    </w:p>
    <w:p w14:paraId="07BD08A3" w14:textId="77777777" w:rsidR="00520790" w:rsidRDefault="00520790" w:rsidP="00520790">
      <w:pPr>
        <w:spacing w:line="247" w:lineRule="auto"/>
      </w:pPr>
      <w:r w:rsidRPr="00F6333B">
        <w:rPr>
          <w:rFonts w:eastAsia="Times New Roman"/>
          <w:kern w:val="0"/>
          <w:sz w:val="21"/>
          <w:szCs w:val="21"/>
        </w:rPr>
        <w:t>1. How can belief in Jesus' authority over death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Jesus' power over death in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Jesus' authority over death change your perspective on loss and grief?</w:t>
      </w:r>
    </w:p>
    <w:p w14:paraId="326B83B3" w14:textId="76787F6A"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Glory Revealed Through Trials</w:t>
      </w:r>
    </w:p>
    <w:p w14:paraId="61A837F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story of Lazarus teaches us that our trials can serve a greater purpose. Jesus explains, "It is for God’s glory so that God’s Son may be glorified through it" (John 11:4). Our struggles can be opportunities for God's glory to shine through, strengthening our faith and witnessing to others.</w:t>
      </w:r>
    </w:p>
    <w:p w14:paraId="0D7761E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recognize God's glory in your personal trials, similar to Lazarus's story in John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allowed Lazarus to die before revealing God's glory through his resurrection?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faith in God's plan during challenging times, as seen in John 11? </w:t>
      </w:r>
    </w:p>
    <w:p w14:paraId="13FF4841"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D161D3"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5908E343" w14:textId="77777777" w:rsidR="00520790" w:rsidRDefault="00520790" w:rsidP="00520790">
      <w:pPr>
        <w:spacing w:line="247" w:lineRule="auto"/>
        <w:rPr>
          <w:rFonts w:eastAsia="Times New Roman"/>
          <w:b/>
          <w:bCs/>
          <w:kern w:val="0"/>
          <w:sz w:val="21"/>
          <w:szCs w:val="21"/>
        </w:rPr>
      </w:pPr>
    </w:p>
    <w:p w14:paraId="37F2F790" w14:textId="60A29A5E"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Importance of Community</w:t>
      </w:r>
    </w:p>
    <w:p w14:paraId="7F102EB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When Lazarus emerges from the tomb, Jesus instructs those around him to "Unbind him and let him go" (John 11:44). This act underscores the importance of community in our spiritual journey. We are called to support and uplift one another, helping to remove the bindings that hold us back.</w:t>
      </w:r>
    </w:p>
    <w:p w14:paraId="2ADC4545"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your community support each other in times of grief, like Mary and Martha experienced?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involved the community in unbinding Lazarus,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sense of belonging and support within your community? </w:t>
      </w:r>
    </w:p>
    <w:p w14:paraId="5F5A4367"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Mission is Unstoppable</w:t>
      </w:r>
    </w:p>
    <w:p w14:paraId="24D8B05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Despite the growing opposition, Jesus remains focused on His mission. The plot to kill Him intensifies, yet His resolve is unwavering. This teaches us that God's plans cannot be thwarted by human schemes. As we align ourselves with His purpose, we can trust in His unstoppable mission.</w:t>
      </w:r>
    </w:p>
    <w:p w14:paraId="27F2D9D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trust in Jesus' mission when facing obstacles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mission continued despite opposition, and how can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daily actions with the unstoppable mission of Jesus? </w:t>
      </w:r>
    </w:p>
    <w:p w14:paraId="2C15CDA9"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4FE685"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46206C94" w14:textId="77777777" w:rsidR="00520790" w:rsidRDefault="00520790" w:rsidP="00520790">
      <w:pPr>
        <w:spacing w:line="247" w:lineRule="auto"/>
        <w:rPr>
          <w:rFonts w:eastAsia="Times New Roman"/>
          <w:b/>
          <w:bCs/>
          <w:kern w:val="0"/>
          <w:sz w:val="21"/>
          <w:szCs w:val="21"/>
        </w:rPr>
      </w:pPr>
    </w:p>
    <w:p w14:paraId="2A9C0930" w14:textId="764B69A2"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Role of Witnessing</w:t>
      </w:r>
    </w:p>
    <w:p w14:paraId="3F19487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Many who witnessed the miracle of Lazarus believed in Jesus, while others reported it to the Pharisees. This illustrates the impact of witnessing God's work. Our testimonies can lead others to faith, as "many of the Jews who had come to Mary, and had seen what Jesus did, believed in Him" (John 11:45).</w:t>
      </w:r>
    </w:p>
    <w:p w14:paraId="47FE92E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witnessing Lazarus's resurrection inspire you to share your faith in everyday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witnessing miracles strengthens belief, and how can you apply this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 a more effective witness of God's work in your community? </w:t>
      </w:r>
    </w:p>
    <w:p w14:paraId="0C56FAFF"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Jesus' Love</w:t>
      </w:r>
    </w:p>
    <w:p w14:paraId="7FE7AFE5"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Throughout John 11, we see the depth of Jesus' love for Lazarus, Mary, and Martha. His actions and words reassure us of His unwavering love for each of us. As we navigate life's challenges, we can rest in the assurance that we are deeply loved by our Savior, who is always working for our good.</w:t>
      </w:r>
    </w:p>
    <w:p w14:paraId="7653EB49"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you find assurance in Jesus' love during times of personal loss or grief?</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delayed visiting Lazarus, and how does this impact your trust in His timing?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Jesus' love when facing life's uncertainties?</w:t>
      </w:r>
      <w:r w:rsidRPr="001B37DC">
        <w:br w:type="page"/>
      </w:r>
    </w:p>
    <w:p w14:paraId="0C763C8B"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12 Teaching Points and Bible Study Questions</w:t>
      </w:r>
    </w:p>
    <w:p w14:paraId="2EFD5F10" w14:textId="64F24600"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Power of Worship</w:t>
      </w:r>
    </w:p>
    <w:p w14:paraId="4934B5F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12, we witness Mary anointing Jesus' feet with expensive perfume, an act of profound worship and devotion. This teaches us that true worship involves giving our best to God, not out of obligation, but out of love and gratitude. As Jesus said, "Leave her alone; she has kept this perfume in preparation for the day of My burial" (John 12:7). Worship is about recognizing the worth of Christ and responding with our whole hearts.</w:t>
      </w:r>
    </w:p>
    <w:p w14:paraId="0636883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incorporate acts of worship into your daily routine like Mary did with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worship can impact others around you, as seen in John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Mary's example about the value of sacrificial worship in your life? </w:t>
      </w:r>
    </w:p>
    <w:p w14:paraId="7513C578"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128B8E9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entry into Jerusalem on a donkey is a powerful lesson in humility. Despite being the King of Kings, He chose a humble path, fulfilling the prophecy: "Do not be afraid, O daughter of Zion. See, your King is coming, seated on the colt of a donkey" (John 12:15). This reminds us that true greatness in God's kingdom is marked by humility and service, not by worldly power or prestige.</w:t>
      </w:r>
    </w:p>
    <w:p w14:paraId="0EEA3CC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practice humility in your daily interactions, as demonstrated by Jesus in John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humility in John 12 to apply in challenging situations? </w:t>
      </w:r>
    </w:p>
    <w:p w14:paraId="34674D13"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4BC90D"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648B7732" w14:textId="77777777" w:rsidR="00520790" w:rsidRDefault="00520790" w:rsidP="00520790">
      <w:pPr>
        <w:spacing w:line="247" w:lineRule="auto"/>
        <w:rPr>
          <w:rFonts w:eastAsia="Times New Roman"/>
          <w:b/>
          <w:bCs/>
          <w:kern w:val="0"/>
          <w:sz w:val="21"/>
          <w:szCs w:val="21"/>
        </w:rPr>
      </w:pPr>
    </w:p>
    <w:p w14:paraId="4B29824B" w14:textId="166CBC96"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Call to Follow</w:t>
      </w:r>
    </w:p>
    <w:p w14:paraId="12784A5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12:26, Jesus says, "If anyone serves Me, he must follow Me; and where I am, there My servant will be as well." This is a call to discipleship, urging us to follow Jesus' example in our daily lives. Following Christ means aligning our actions with His teachings and being willing to walk the path He has set before us, even when it leads to sacrifice.</w:t>
      </w:r>
    </w:p>
    <w:p w14:paraId="2BC8D64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prioritize following Jesus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fully committing to follow Jesus's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following Jesus might require sacrifice, and how can you prepare for it? </w:t>
      </w:r>
    </w:p>
    <w:p w14:paraId="52D23AFD"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Sacrifice</w:t>
      </w:r>
    </w:p>
    <w:p w14:paraId="662DCEC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speaks of a grain of wheat that must fall to the ground and die to produce many seeds (John 12:24). This metaphor illustrates the necessity of sacrifice for growth and fruitfulness. In our lives, we are called to let go of our own desires and ambitions to embrace God's will, trusting that He will bring forth a harvest from our sacrifices.</w:t>
      </w:r>
    </w:p>
    <w:p w14:paraId="0662A47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incorporate sacrificial giving into your daily life, as Mary did with the perfume?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essential in demonstrating genuine love and commitment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willingness to sacrifice, and how can it influence your decisions? </w:t>
      </w:r>
    </w:p>
    <w:p w14:paraId="283E1AA4"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068983"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04696B7F" w14:textId="77777777" w:rsidR="00520790" w:rsidRDefault="00520790" w:rsidP="00520790">
      <w:pPr>
        <w:spacing w:line="247" w:lineRule="auto"/>
        <w:rPr>
          <w:rFonts w:eastAsia="Times New Roman"/>
          <w:b/>
          <w:bCs/>
          <w:kern w:val="0"/>
          <w:sz w:val="21"/>
          <w:szCs w:val="21"/>
        </w:rPr>
      </w:pPr>
    </w:p>
    <w:p w14:paraId="114BA8CC" w14:textId="47D65436"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Light of the World</w:t>
      </w:r>
    </w:p>
    <w:p w14:paraId="1E97457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declares, "I have come into the world as a light, so that no one who believes in Me should remain in darkness" (John 12:46). This emphasizes the transformative power of Christ's presence in our lives. By walking in His light, we are guided away from the darkness of sin and into the truth and freedom that only He can provide.</w:t>
      </w:r>
    </w:p>
    <w:p w14:paraId="52A4DBC3" w14:textId="77777777" w:rsidR="00520790" w:rsidRDefault="00520790" w:rsidP="00520790">
      <w:pPr>
        <w:spacing w:line="247" w:lineRule="auto"/>
      </w:pPr>
      <w:r w:rsidRPr="00F6333B">
        <w:rPr>
          <w:rFonts w:eastAsia="Times New Roman"/>
          <w:kern w:val="0"/>
          <w:sz w:val="21"/>
          <w:szCs w:val="21"/>
        </w:rPr>
        <w:t>1. How can you reflect the light of Jesus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following the light of Jesus can transform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 walk in the light rather than darkness?</w:t>
      </w:r>
    </w:p>
    <w:p w14:paraId="5A1D8974" w14:textId="02EFEB94" w:rsidR="00520790" w:rsidRP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Belief</w:t>
      </w:r>
    </w:p>
    <w:p w14:paraId="3A2F19A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12:36, Jesus urges, "While you have the light, believe in the light, so that you may become sons of light." This highlights the urgency of faith. We are encouraged to seize the opportunity to believe in Christ while we can, understanding that our time on earth is limited and the decision to follow Him is of eternal significance.</w:t>
      </w:r>
    </w:p>
    <w:p w14:paraId="3BF7244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prioritize belief in your daily life amidst distractions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urgency in belief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today? </w:t>
      </w:r>
    </w:p>
    <w:p w14:paraId="6956AD10"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AD0CD4"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4AD2B8C8" w14:textId="77777777" w:rsidR="00520790" w:rsidRDefault="00520790" w:rsidP="00520790">
      <w:pPr>
        <w:spacing w:line="247" w:lineRule="auto"/>
        <w:rPr>
          <w:rFonts w:eastAsia="Times New Roman"/>
          <w:b/>
          <w:bCs/>
          <w:kern w:val="0"/>
          <w:sz w:val="21"/>
          <w:szCs w:val="21"/>
        </w:rPr>
      </w:pPr>
    </w:p>
    <w:p w14:paraId="1338B6FB" w14:textId="4FD21DEC"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Fulfillment of Prophecy</w:t>
      </w:r>
    </w:p>
    <w:p w14:paraId="01D06B3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12 underscores the fulfillment of Old Testament prophecies, affirming the consistency and reliability of Scripture. As the events unfold, we see God's plan coming to fruition, reinforcing our faith in His sovereign control over history and His promises to us.</w:t>
      </w:r>
    </w:p>
    <w:p w14:paraId="33ADE10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recognizing fulfilled prophecy in John 12 strengthen your faith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prophecy fulfillment impacts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actively seek and recognize God's work in fulfilling His promises in your life? </w:t>
      </w:r>
    </w:p>
    <w:p w14:paraId="309E2D99"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Cost of Unbelief</w:t>
      </w:r>
    </w:p>
    <w:p w14:paraId="3F481A9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Despite witnessing Jesus' miracles, many still did not believe in Him, fulfilling Isaiah's prophecy: "Lord, who has believed our message?" (John 12:38). This serves as a sobering reminder of the hardness of the human heart and the consequences of rejecting the truth. It challenges us to examine our own hearts and respond to God's call with faith.</w:t>
      </w:r>
    </w:p>
    <w:p w14:paraId="4C306AF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recognizing the cost of unbelief in John 12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prioritize human approval over belief in Jesus, as seen in John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and avoid the pitfalls of unbelief? </w:t>
      </w:r>
    </w:p>
    <w:p w14:paraId="6D8C42A9"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672D55"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66D036AF" w14:textId="77777777" w:rsidR="00520790" w:rsidRDefault="00520790" w:rsidP="00520790">
      <w:pPr>
        <w:spacing w:line="247" w:lineRule="auto"/>
        <w:rPr>
          <w:rFonts w:eastAsia="Times New Roman"/>
          <w:b/>
          <w:bCs/>
          <w:kern w:val="0"/>
          <w:sz w:val="21"/>
          <w:szCs w:val="21"/>
        </w:rPr>
      </w:pPr>
    </w:p>
    <w:p w14:paraId="78857A32" w14:textId="354302D3"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Glory of God</w:t>
      </w:r>
    </w:p>
    <w:p w14:paraId="33ADCDE5"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 xml:space="preserve">Jesus speaks of His impending death as a moment of glorification, saying, "Father, glorify Your name!" (John 12:28). This teaches us that God's glory is often revealed in unexpected ways, even </w:t>
      </w:r>
      <w:proofErr w:type="spellStart"/>
      <w:r w:rsidRPr="00F6333B">
        <w:rPr>
          <w:rFonts w:eastAsia="Times New Roman"/>
          <w:kern w:val="0"/>
          <w:sz w:val="21"/>
          <w:szCs w:val="21"/>
        </w:rPr>
        <w:t>through</w:t>
      </w:r>
      <w:proofErr w:type="spellEnd"/>
      <w:r w:rsidRPr="00F6333B">
        <w:rPr>
          <w:rFonts w:eastAsia="Times New Roman"/>
          <w:kern w:val="0"/>
          <w:sz w:val="21"/>
          <w:szCs w:val="21"/>
        </w:rPr>
        <w:t xml:space="preserve"> suffering and sacrifice. Our lives, too, should aim to glorify God in all circumstances, trusting that He is working for our good and His glory.</w:t>
      </w:r>
    </w:p>
    <w:p w14:paraId="2DC09C3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reflect God's glory in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glorification involved both suffering and triumph?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glory over personal recognition? </w:t>
      </w:r>
    </w:p>
    <w:p w14:paraId="5136A607"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Eternal Life</w:t>
      </w:r>
    </w:p>
    <w:p w14:paraId="388C3A8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Finally, Jesus assures us, "Whoever believes in Me will not remain in darkness" (John 12:46). This promise of eternal life is the ultimate hope for believers. It reminds us that our faith in Christ secures our place in His eternal kingdom, where we will dwell in His light forever. Let this assurance inspire us to live boldly and share the good news with others.</w:t>
      </w:r>
    </w:p>
    <w:p w14:paraId="76AE1AAA"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the promise of eternal life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promise of eternal life is essential for enduring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share the hope of eternal life with those around you?</w:t>
      </w:r>
      <w:r w:rsidRPr="001B37DC">
        <w:br w:type="page"/>
      </w:r>
    </w:p>
    <w:p w14:paraId="1041F2DB"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13 Teaching Points and Bible Study Questions</w:t>
      </w:r>
    </w:p>
    <w:p w14:paraId="4D0E8237" w14:textId="5CCED634"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Power of Humble Service</w:t>
      </w:r>
    </w:p>
    <w:p w14:paraId="40A65CD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13, Jesus sets a profound example by washing His disciples' feet, demonstrating that true greatness comes through humble service. As He says, "If I then, your Lord and Teacher, have washed your feet, you also ought to wash one another’s feet" (John 13:14). This act teaches us that no task is beneath us when it comes to serving others, and that humility is a cornerstone of Christian living.</w:t>
      </w:r>
    </w:p>
    <w:p w14:paraId="494443F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incorporate humble service into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humble service is powerful in transforming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example of washing the disciples' feet? </w:t>
      </w:r>
    </w:p>
    <w:p w14:paraId="5AEFA2AF"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as the Defining Mark of Discipleship</w:t>
      </w:r>
    </w:p>
    <w:p w14:paraId="3640F28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emphasizes the importance of love, stating, "By this all men will know that you are My disciples, if you love one another" (John 13:35). This lesson reminds us that love is not just an emotion but an action that should define our interactions with others. It is through love that we reflect Christ to the world.</w:t>
      </w:r>
    </w:p>
    <w:p w14:paraId="74A4446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demonstrate love as a defining mark of discipleship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love as essential for His disciples?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love within your community? </w:t>
      </w:r>
    </w:p>
    <w:p w14:paraId="3E3C336B"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31DE6B"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6107076F" w14:textId="77777777" w:rsidR="00520790" w:rsidRDefault="00520790" w:rsidP="00520790">
      <w:pPr>
        <w:spacing w:line="247" w:lineRule="auto"/>
        <w:rPr>
          <w:rFonts w:eastAsia="Times New Roman"/>
          <w:b/>
          <w:bCs/>
          <w:kern w:val="0"/>
          <w:sz w:val="21"/>
          <w:szCs w:val="21"/>
        </w:rPr>
      </w:pPr>
    </w:p>
    <w:p w14:paraId="5CE057AA" w14:textId="6F2E5F33"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Call to Follow Christ’s Example</w:t>
      </w:r>
    </w:p>
    <w:p w14:paraId="258FFC8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instructs His disciples to follow His example, saying, "For I have given you an example, that you should do as I have done for you" (John 13:15). This is a call to live out our faith actively, modeling our lives after Christ’s selflessness and compassion. It’s a reminder that our actions speak louder than words.</w:t>
      </w:r>
    </w:p>
    <w:p w14:paraId="1FD7DD3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practically serve others in your daily life, following Christ's example in John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humility and service as key aspects of following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can you make to better embody Christ's example of love and service? </w:t>
      </w:r>
    </w:p>
    <w:p w14:paraId="374DC7AB"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Betrayal</w:t>
      </w:r>
    </w:p>
    <w:p w14:paraId="3DF1B24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this chapter, Jesus predicts Judas’s betrayal, highlighting the painful reality that not everyone will remain faithful. "Truly, truly, I tell you, one of you will betray Me" (John 13:21). This teaches us to be vigilant and discerning, understanding that challenges and betrayals are part of the journey, but they do not define our faith.</w:t>
      </w:r>
    </w:p>
    <w:p w14:paraId="7C52233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respond with grace when you feel betrayed by someone close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chose to wash Judas' feet despite knowing his betrayal?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example to handle betrayal in your own relationships? </w:t>
      </w:r>
    </w:p>
    <w:p w14:paraId="6FC086D2" w14:textId="77777777" w:rsidR="00520790"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3D6367" w14:textId="77777777" w:rsidR="00520790" w:rsidRDefault="00520790">
      <w:pPr>
        <w:spacing w:after="0" w:line="240" w:lineRule="auto"/>
        <w:rPr>
          <w:rFonts w:eastAsia="Times New Roman"/>
          <w:b/>
          <w:bCs/>
          <w:kern w:val="0"/>
          <w:sz w:val="21"/>
          <w:szCs w:val="21"/>
        </w:rPr>
      </w:pPr>
      <w:r>
        <w:rPr>
          <w:rFonts w:eastAsia="Times New Roman"/>
          <w:b/>
          <w:bCs/>
          <w:kern w:val="0"/>
          <w:sz w:val="21"/>
          <w:szCs w:val="21"/>
        </w:rPr>
        <w:br w:type="page"/>
      </w:r>
    </w:p>
    <w:p w14:paraId="544BC0D3" w14:textId="77777777" w:rsidR="00520790" w:rsidRDefault="00520790" w:rsidP="00520790">
      <w:pPr>
        <w:spacing w:line="247" w:lineRule="auto"/>
        <w:rPr>
          <w:rFonts w:eastAsia="Times New Roman"/>
          <w:b/>
          <w:bCs/>
          <w:kern w:val="0"/>
          <w:sz w:val="21"/>
          <w:szCs w:val="21"/>
        </w:rPr>
      </w:pPr>
    </w:p>
    <w:p w14:paraId="761ED13F" w14:textId="0A1B4C53"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Assurance of God’s Sovereignty</w:t>
      </w:r>
    </w:p>
    <w:p w14:paraId="174E41E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Despite the impending betrayal, Jesus remains calm, showing His trust in God’s sovereign plan. "I am telling you now before it happens, so that when it comes to pass, you will believe that I am He" (John 13:19). This reassures us that God is in control, even when circumstances seem dire, and encourages us to trust in His divine purpose.</w:t>
      </w:r>
    </w:p>
    <w:p w14:paraId="2DB6E806" w14:textId="77777777" w:rsidR="001B1BC2" w:rsidRDefault="00520790" w:rsidP="00520790">
      <w:pPr>
        <w:spacing w:line="247" w:lineRule="auto"/>
        <w:rPr>
          <w:rFonts w:eastAsia="Times New Roman"/>
          <w:b/>
          <w:bCs/>
          <w:kern w:val="0"/>
          <w:sz w:val="21"/>
          <w:szCs w:val="21"/>
        </w:rPr>
      </w:pPr>
      <w:r w:rsidRPr="00F6333B">
        <w:rPr>
          <w:rFonts w:eastAsia="Times New Roman"/>
          <w:kern w:val="0"/>
          <w:sz w:val="21"/>
          <w:szCs w:val="21"/>
        </w:rPr>
        <w:t>1. How can trusting God's sovereignty in John 13 help you handle unexpected challenges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actions in John 13 demonstrate assurance in God's sovereign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sovereignty when facing uncertainty or doubt?</w:t>
      </w:r>
      <w:r>
        <w:rPr>
          <w:rFonts w:eastAsia="Times New Roman"/>
          <w:b/>
          <w:bCs/>
          <w:kern w:val="0"/>
          <w:sz w:val="21"/>
          <w:szCs w:val="21"/>
        </w:rPr>
        <w:br/>
      </w:r>
    </w:p>
    <w:p w14:paraId="7FD514F5"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p>
    <w:p w14:paraId="2C93C0EA" w14:textId="5CF00AA4"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sidRPr="00F6333B">
        <w:rPr>
          <w:rFonts w:eastAsia="Times New Roman"/>
          <w:b/>
          <w:bCs/>
          <w:kern w:val="0"/>
          <w:sz w:val="21"/>
          <w:szCs w:val="21"/>
        </w:rPr>
        <w:t>The Importance of Spiritual Cleansing</w:t>
      </w:r>
    </w:p>
    <w:p w14:paraId="3B5CA7B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When Peter initially refuses to let Jesus wash his feet, Jesus responds, "Unless I wash you, you have no part with Me" (John 13:8). This highlights the necessity of spiritual cleansing and renewal, reminding us that we must continually seek forgiveness and purification through Christ to maintain a close relationship with Him.</w:t>
      </w:r>
    </w:p>
    <w:p w14:paraId="6C9A5DE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incorporate spiritual cleansing into your daily routine to maintain a pure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the importance of spiritual cleansing to His disciples?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spiritual cleansing in your relationships with others? </w:t>
      </w:r>
    </w:p>
    <w:p w14:paraId="78AF42CB"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D83382"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7B4EB8C6" w14:textId="77777777" w:rsidR="001B1BC2" w:rsidRDefault="001B1BC2" w:rsidP="00520790">
      <w:pPr>
        <w:spacing w:line="247" w:lineRule="auto"/>
        <w:rPr>
          <w:rFonts w:eastAsia="Times New Roman"/>
          <w:b/>
          <w:bCs/>
          <w:kern w:val="0"/>
          <w:sz w:val="21"/>
          <w:szCs w:val="21"/>
        </w:rPr>
      </w:pPr>
    </w:p>
    <w:p w14:paraId="791286D7" w14:textId="403CE5F5"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Role of Obedience in Faith</w:t>
      </w:r>
    </w:p>
    <w:p w14:paraId="56CBF165"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Jesus’s actions in John 13 underscore the importance of obedience to God’s commands. "If you know these things, you will be blessed if you do them" (John 13:17). This lesson encourages us to not only hear God’s Word but to actively live it out, as obedience brings blessings and strengthens our faith.</w:t>
      </w:r>
    </w:p>
    <w:p w14:paraId="68F8A34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practicing obedience in daily life strengthen your faith and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obedience as a key aspect of discipleship in John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Jesus' example of obedience? </w:t>
      </w:r>
    </w:p>
    <w:p w14:paraId="259DCB98"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Christ’s Presence</w:t>
      </w:r>
    </w:p>
    <w:p w14:paraId="31983B0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the midst of foretelling His departure, Jesus assures His disciples of His ongoing presence. "Where I am going, you cannot follow now, but you will follow later" (John 13:36). This promise offers comfort and hope, reminding us that Christ is always with us, guiding us through life’s journey.</w:t>
      </w:r>
    </w:p>
    <w:p w14:paraId="381DF10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experience Christ’s presence in your daily life through acts of service and love?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serving others as a way to feel His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Christ’s presence during challenging times? </w:t>
      </w:r>
    </w:p>
    <w:p w14:paraId="04A72AC7"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DF1649"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630D7B04" w14:textId="77777777" w:rsidR="001B1BC2" w:rsidRDefault="001B1BC2" w:rsidP="00520790">
      <w:pPr>
        <w:spacing w:line="247" w:lineRule="auto"/>
        <w:rPr>
          <w:rFonts w:eastAsia="Times New Roman"/>
          <w:b/>
          <w:bCs/>
          <w:kern w:val="0"/>
          <w:sz w:val="21"/>
          <w:szCs w:val="21"/>
        </w:rPr>
      </w:pPr>
    </w:p>
    <w:p w14:paraId="6FB3B5A9" w14:textId="3F66BA7F"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Necessity of Faithful Witness</w:t>
      </w:r>
    </w:p>
    <w:p w14:paraId="5C4D0FB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Jesus’s interactions in this chapter highlight the importance of being a faithful witness to His teachings. "Truly, truly, I tell you, whoever receives the one I send receives Me" (John 13:20). This encourages us to be bold in sharing the Gospel, knowing that our witness can lead others to Christ.</w:t>
      </w:r>
    </w:p>
    <w:p w14:paraId="13612BD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demonstrate faithful witness in your daily interactions, as Jesus did in John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servanthood as a key aspect of being a faithful witness?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example in John 13 to strengthen your own witness today? </w:t>
      </w:r>
    </w:p>
    <w:p w14:paraId="11DA8ADB"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080DA13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Even as Jesus predicts Peter’s denial, there is an underlying message of redemption. "Will you really lay down your life for Me? Truly, truly, I tell you, before the rooster crows, you will deny Me three times" (John 13:38). This reminds us that failure is not the end; through repentance and God’s grace, there is always hope for restoration and renewal.</w:t>
      </w:r>
    </w:p>
    <w:p w14:paraId="0DEDA008"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Jesus washing the disciples' feet inspire hope in your personal journey of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Jesus' example of servanthood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Judas' betrayal deepen your perspective on forgiveness and redemption?</w:t>
      </w:r>
      <w:r w:rsidRPr="001B37DC">
        <w:br w:type="page"/>
      </w:r>
    </w:p>
    <w:p w14:paraId="70211477"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14 Teaching Points and Bible Study Questions</w:t>
      </w:r>
    </w:p>
    <w:p w14:paraId="401B16F6" w14:textId="17354357"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Jesus Prepares a Place for Us</w:t>
      </w:r>
    </w:p>
    <w:p w14:paraId="6A4CAD6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14:2, Jesus assures us, "In My Father’s house are many rooms. If it were not so, would I have told you that I am going there to prepare a place for you?" This promise is a comforting reminder that our eternal home is secure. Just as we prepare our homes for guests, Jesus is preparing a heavenly home for us. This assurance can inspire us to live with hope and purpose, knowing that our ultimate destination is with Him.</w:t>
      </w:r>
    </w:p>
    <w:p w14:paraId="1AA5916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find comfort in knowing Jesus prepares a place for you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in the place Jesus prepares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Jesus' promise of a prepared place impact your daily life choices? </w:t>
      </w:r>
    </w:p>
    <w:p w14:paraId="5CC6EFDB"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Way, the Truth, and the Life</w:t>
      </w:r>
    </w:p>
    <w:p w14:paraId="56EC988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 xml:space="preserve">Jesus declares in John 14:6, "I am the way and the truth and the life. No one comes to the </w:t>
      </w:r>
      <w:proofErr w:type="gramStart"/>
      <w:r w:rsidRPr="00F6333B">
        <w:rPr>
          <w:rFonts w:eastAsia="Times New Roman"/>
          <w:kern w:val="0"/>
          <w:sz w:val="21"/>
          <w:szCs w:val="21"/>
        </w:rPr>
        <w:t>Father</w:t>
      </w:r>
      <w:proofErr w:type="gramEnd"/>
      <w:r w:rsidRPr="00F6333B">
        <w:rPr>
          <w:rFonts w:eastAsia="Times New Roman"/>
          <w:kern w:val="0"/>
          <w:sz w:val="21"/>
          <w:szCs w:val="21"/>
        </w:rPr>
        <w:t xml:space="preserve"> except through Me." This profound statement emphasizes that Jesus is the exclusive path to God. In a world full of distractions and false promises, focusing on Jesus as our guide ensures we stay on the right path. Let this truth guide your decisions and actions daily.</w:t>
      </w:r>
    </w:p>
    <w:p w14:paraId="4DA5139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"The Way, the Truth, and the Life"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being "The Way" for spiritual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more closely with "The Truth" Jesus represents? </w:t>
      </w:r>
    </w:p>
    <w:p w14:paraId="4D1F428B"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7A3C65"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3E2EF617" w14:textId="77777777" w:rsidR="001B1BC2" w:rsidRDefault="001B1BC2" w:rsidP="00520790">
      <w:pPr>
        <w:spacing w:line="247" w:lineRule="auto"/>
        <w:rPr>
          <w:rFonts w:eastAsia="Times New Roman"/>
          <w:b/>
          <w:bCs/>
          <w:kern w:val="0"/>
          <w:sz w:val="21"/>
          <w:szCs w:val="21"/>
        </w:rPr>
      </w:pPr>
    </w:p>
    <w:p w14:paraId="50ED74CD" w14:textId="4D6BDDF6"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Knowing Jesus is Knowing the Father</w:t>
      </w:r>
    </w:p>
    <w:p w14:paraId="40A6BA5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14:9, Jesus tells Philip, "Anyone who has seen Me has seen the Father." This reveals the intimate connection between Jesus and God the Father. By studying Jesus' life and teachings, we gain insight into God's character. This understanding can deepen our relationship with God and enhance our spiritual journey.</w:t>
      </w:r>
    </w:p>
    <w:p w14:paraId="574825C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knowing Jesus personally influence your understanding and relationship with God the Father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that seeing Him is seeing the Father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knowledge of Jesus and, consequently, the Father? </w:t>
      </w:r>
    </w:p>
    <w:p w14:paraId="05DD17C9"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 in Jesus' Name</w:t>
      </w:r>
    </w:p>
    <w:p w14:paraId="0DE6361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14:13-14 promises, "And I will do whatever you ask in My name, so that the Father may be glorified in the Son. If you ask Me anything in My name, I will do it." This encourages us to pray boldly and confidently, knowing that our prayers, when aligned with God's will, have the power to bring about change. Make prayer a central part of your daily routine to experience its transformative power.</w:t>
      </w:r>
    </w:p>
    <w:p w14:paraId="53B6C3E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praying in Jesus' name transform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asking in His name for answered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deepen your faith in the power of prayer in Jesus' name? </w:t>
      </w:r>
    </w:p>
    <w:p w14:paraId="654C003F"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173A27"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5E2CC891" w14:textId="77777777" w:rsidR="001B1BC2" w:rsidRDefault="001B1BC2" w:rsidP="00520790">
      <w:pPr>
        <w:spacing w:line="247" w:lineRule="auto"/>
        <w:rPr>
          <w:rFonts w:eastAsia="Times New Roman"/>
          <w:b/>
          <w:bCs/>
          <w:kern w:val="0"/>
          <w:sz w:val="21"/>
          <w:szCs w:val="21"/>
        </w:rPr>
      </w:pPr>
    </w:p>
    <w:p w14:paraId="25879A04" w14:textId="5E1EC9B3"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Gift of the Holy Spirit</w:t>
      </w:r>
    </w:p>
    <w:p w14:paraId="5E2C5E6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promises the Holy Spirit in John 14:16-17, saying, "And I will ask the Father, and He will give you another Advocate to be with you forever—the Spirit of truth." The Holy Spirit is our constant companion, guiding and empowering us. Embrace this gift by seeking the Spirit's guidance in your decisions and actions, allowing His presence to lead you in truth.</w:t>
      </w:r>
    </w:p>
    <w:p w14:paraId="5180BFBF" w14:textId="77777777" w:rsidR="001B1BC2" w:rsidRDefault="00520790" w:rsidP="00520790">
      <w:pPr>
        <w:spacing w:line="247" w:lineRule="auto"/>
      </w:pPr>
      <w:r w:rsidRPr="00F6333B">
        <w:rPr>
          <w:rFonts w:eastAsia="Times New Roman"/>
          <w:kern w:val="0"/>
          <w:sz w:val="21"/>
          <w:szCs w:val="21"/>
        </w:rPr>
        <w:t>1. How can you recognize the Holy Spirit's guidance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inviting the Holy Spirit into your life more 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relying on the Holy Spirit bring peace during challenging times?</w:t>
      </w:r>
    </w:p>
    <w:p w14:paraId="761F65D1" w14:textId="014F1261"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Peace of Christ</w:t>
      </w:r>
    </w:p>
    <w:p w14:paraId="2D91FB6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14:27, Jesus offers, "Peace I leave with you; My peace I give to you. I do not give to you as the world gives." This peace is not dependent on circumstances but is a deep, abiding sense of calm and assurance. In times of stress or uncertainty, lean on this divine peace to steady your heart and mind.</w:t>
      </w:r>
    </w:p>
    <w:p w14:paraId="5466C7F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incorporate Christ's peace into your daily stress management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Christ's peace differs from worldly peace in handling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Christ's peace during conflicts with others? </w:t>
      </w:r>
    </w:p>
    <w:p w14:paraId="2C9A4131"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71370E"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13850936" w14:textId="77777777" w:rsidR="001B1BC2" w:rsidRDefault="001B1BC2" w:rsidP="00520790">
      <w:pPr>
        <w:spacing w:line="247" w:lineRule="auto"/>
        <w:rPr>
          <w:rFonts w:eastAsia="Times New Roman"/>
          <w:b/>
          <w:bCs/>
          <w:kern w:val="0"/>
          <w:sz w:val="21"/>
          <w:szCs w:val="21"/>
        </w:rPr>
      </w:pPr>
    </w:p>
    <w:p w14:paraId="0612C40D" w14:textId="1659F126"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Obedience as a Sign of Love</w:t>
      </w:r>
    </w:p>
    <w:p w14:paraId="18F7CE5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14:15 states, "If you love Me, you will keep My commandments." Obedience to Jesus' teachings is a natural expression of our love for Him. By aligning our actions with His commands, we demonstrate our commitment and deepen our relationship with Him. Let love be the motivation behind your obedience.</w:t>
      </w:r>
    </w:p>
    <w:p w14:paraId="75B47CA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demonstrate love for Jesus through daily acts of obedience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as a key expression of love in John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Jesus' teachings this week? </w:t>
      </w:r>
    </w:p>
    <w:p w14:paraId="281E2B32"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Jesus' Return</w:t>
      </w:r>
    </w:p>
    <w:p w14:paraId="286BD6A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reassures us in John 14:3, "And if I go and prepare a place for you, I will come back and welcome you into My presence, so that you also may be where I am." This promise of His return gives us hope and encourages us to live with anticipation and readiness. Keep your focus on eternal things, knowing that Jesus will return to fulfill His promise.</w:t>
      </w:r>
    </w:p>
    <w:p w14:paraId="4C15EAE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live daily with the expectation of Jesus' promised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knowing Jesus will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Jesus' return offer comfort in challenging times? </w:t>
      </w:r>
    </w:p>
    <w:p w14:paraId="4BF881F3"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9D6244"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7A2B30BD" w14:textId="77777777" w:rsidR="001B1BC2" w:rsidRDefault="001B1BC2" w:rsidP="00520790">
      <w:pPr>
        <w:spacing w:line="247" w:lineRule="auto"/>
        <w:rPr>
          <w:rFonts w:eastAsia="Times New Roman"/>
          <w:b/>
          <w:bCs/>
          <w:kern w:val="0"/>
          <w:sz w:val="21"/>
          <w:szCs w:val="21"/>
        </w:rPr>
      </w:pPr>
    </w:p>
    <w:p w14:paraId="7FE188E4" w14:textId="7ECF84EB"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Greater Works Through Faith</w:t>
      </w:r>
    </w:p>
    <w:p w14:paraId="0A4D7F0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14:12, Jesus declares, "Truly, truly, I tell you, whoever believes in Me will also do the works that I am doing. He will do even greater things than these because I am going to the Father." This is an empowering call to action, reminding us that through faith, we can accomplish great things for God's kingdom. Let this inspire you to step out in faith and make a difference in the world.</w:t>
      </w:r>
    </w:p>
    <w:p w14:paraId="5A0EEE1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faith to achieve greater works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for accomplishing greater works as described in John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for greater works? </w:t>
      </w:r>
    </w:p>
    <w:p w14:paraId="09D1755A"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Jesus' Love</w:t>
      </w:r>
    </w:p>
    <w:p w14:paraId="438FB49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14:21 assures us, "Whoever has My commandments and keeps them is the one who loves Me. The one who loves Me will be loved by My Father, and I will love him and reveal Myself to him." This promise of love and revelation is a powerful reminder of the personal relationship we can have with Jesus. Embrace His love and seek to know Him more deeply each day.</w:t>
      </w:r>
    </w:p>
    <w:p w14:paraId="7B10F0B4"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you practically experience Jesus' love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love provides assurance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share the assurance of Jesus' love with others?</w:t>
      </w:r>
      <w:r w:rsidRPr="001B37DC">
        <w:br w:type="page"/>
      </w:r>
    </w:p>
    <w:p w14:paraId="53EF2B64"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15 Teaching Points and Bible Study Questions</w:t>
      </w:r>
    </w:p>
    <w:p w14:paraId="19607ADD" w14:textId="65F9CF26"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Abide in the True Vine</w:t>
      </w:r>
    </w:p>
    <w:p w14:paraId="25563A7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15:1, Jesus declares, "I am the true vine, and My Father is the vinedresser." This powerful metaphor reminds us that our spiritual vitality depends on our connection to Christ. Just as a branch cannot bear fruit by itself, we must remain in Him to thrive. Abiding in Jesus means daily communion through prayer and Scripture, allowing His life to flow through us and produce spiritual fruit.</w:t>
      </w:r>
    </w:p>
    <w:p w14:paraId="780DBA5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practically abide in the True Vine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abiding in the True Vine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ensure you remain connected to the True Vine? </w:t>
      </w:r>
    </w:p>
    <w:p w14:paraId="41B1ECDA"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Pruning for Greater Growth</w:t>
      </w:r>
    </w:p>
    <w:p w14:paraId="61D833D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Pruning might sound painful, but it's essential for growth. John 15:2 tells us, "Every branch in Me that bears no fruit, He takes away; and every branch that does bear fruit, He prunes, that it may bear more fruit." God, as the master gardener, removes what hinders our spiritual progress. Embrace His pruning, knowing it leads to a more fruitful and fulfilling life.</w:t>
      </w:r>
    </w:p>
    <w:p w14:paraId="3E49DEB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identify areas in your life that need pruning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challenges to prune us for greater fruitfulness?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embrace pruning and foster personal development? </w:t>
      </w:r>
    </w:p>
    <w:p w14:paraId="24CD6B56"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1998D8"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0A0CFC12" w14:textId="77777777" w:rsidR="001B1BC2" w:rsidRDefault="001B1BC2" w:rsidP="00520790">
      <w:pPr>
        <w:spacing w:line="247" w:lineRule="auto"/>
        <w:rPr>
          <w:rFonts w:eastAsia="Times New Roman"/>
          <w:b/>
          <w:bCs/>
          <w:kern w:val="0"/>
          <w:sz w:val="21"/>
          <w:szCs w:val="21"/>
        </w:rPr>
      </w:pPr>
    </w:p>
    <w:p w14:paraId="32F1752F" w14:textId="28095BA1"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Power of Remaining</w:t>
      </w:r>
    </w:p>
    <w:p w14:paraId="7429651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"Remain in Me, and I will remain in you," Jesus says in John 15:4. This mutual indwelling is the secret to a vibrant Christian life. When we remain in Christ, we draw strength, wisdom, and love from Him. It's a daily choice to stay connected, ensuring that His presence influences every aspect of our lives.</w:t>
      </w:r>
    </w:p>
    <w:p w14:paraId="7317F51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practically remain in Jesus daily amidst life's distractions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remaining in Jesus is essential for bearing fruit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connection with Jesus when you feel distant? </w:t>
      </w:r>
    </w:p>
    <w:p w14:paraId="7922C6E0"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Fruitfulness as a Mark of Discipleship</w:t>
      </w:r>
    </w:p>
    <w:p w14:paraId="463476E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15:8, Jesus states, "This is to My Father’s glory, that you bear much fruit, proving yourselves to be My disciples." Our lives should reflect the character of Christ, demonstrating love, joy, peace, and other fruits of the Spirit. Fruitfulness is not just about personal growth; it's a testimony to the world of God's transformative power.</w:t>
      </w:r>
    </w:p>
    <w:p w14:paraId="65C1B18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actively cultivate fruitfulness in your daily life as a disciple of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remaining in Him to bear fruit,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the fruitfulness of true discipleship? </w:t>
      </w:r>
    </w:p>
    <w:p w14:paraId="34F0AD2E"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04CFF7"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6DF8561B" w14:textId="77777777" w:rsidR="001B1BC2" w:rsidRDefault="001B1BC2" w:rsidP="00520790">
      <w:pPr>
        <w:spacing w:line="247" w:lineRule="auto"/>
        <w:rPr>
          <w:rFonts w:eastAsia="Times New Roman"/>
          <w:b/>
          <w:bCs/>
          <w:kern w:val="0"/>
          <w:sz w:val="21"/>
          <w:szCs w:val="21"/>
        </w:rPr>
      </w:pPr>
    </w:p>
    <w:p w14:paraId="52C3E0A1" w14:textId="5AAB0554"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Command to Love</w:t>
      </w:r>
    </w:p>
    <w:p w14:paraId="3F8D6BD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15:12 commands, "This is My commandment, that you love one another as I have loved you." Love is the hallmark of a true disciple. It's not just a feeling but an action, a choice to put others first and serve them selflessly. By loving others, we reflect the love of Christ and fulfill His command.</w:t>
      </w:r>
    </w:p>
    <w:p w14:paraId="6C89473D" w14:textId="5215A01C"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practically show love to others in your daily life as Jesus commands in John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love as a commandment in John 15, and how does it impact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 community of love and support, reflecting Jesus' teachings in John 15?</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Friendship with Jesus</w:t>
      </w:r>
    </w:p>
    <w:p w14:paraId="697EEEB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What a privilege to be called friends of Jesus! In John 15:15, He says, "I no longer call you servants, because a servant does not know his master’s business. Instead, I have called you friends." This intimate relationship means we are invited into His plans and purposes. As friends of Jesus, we have access to His wisdom and guidance.</w:t>
      </w:r>
    </w:p>
    <w:p w14:paraId="4597B5C5"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cultivate a deeper friendship with Jesus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being a friend of Jesus?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Jesus call us friends, and how does this impact your relationships with others? </w:t>
      </w:r>
    </w:p>
    <w:p w14:paraId="457F99F7"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D36C7D"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6BF34FB6" w14:textId="77777777" w:rsidR="001B1BC2" w:rsidRDefault="001B1BC2" w:rsidP="00520790">
      <w:pPr>
        <w:spacing w:line="247" w:lineRule="auto"/>
        <w:rPr>
          <w:rFonts w:eastAsia="Times New Roman"/>
          <w:b/>
          <w:bCs/>
          <w:kern w:val="0"/>
          <w:sz w:val="21"/>
          <w:szCs w:val="21"/>
        </w:rPr>
      </w:pPr>
    </w:p>
    <w:p w14:paraId="68252C9E" w14:textId="42F5D4D9"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Chosen and Appointed</w:t>
      </w:r>
    </w:p>
    <w:p w14:paraId="752D925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"You did not choose Me, but I chose you," Jesus reminds us in John 15:16. We are chosen and appointed to bear lasting fruit. This calling gives our lives purpose and direction. Knowing we are chosen by God should fill us with confidence and motivate us to live out His mission in the world.</w:t>
      </w:r>
    </w:p>
    <w:p w14:paraId="705532B5"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live out being chosen and appointed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chosen by Jesus impacts your sense of purpose and direction?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bear fruit as someone appointed by Christ? </w:t>
      </w:r>
    </w:p>
    <w:p w14:paraId="0F872EB0"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World’s Opposition</w:t>
      </w:r>
    </w:p>
    <w:p w14:paraId="5016BCD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15:18 warns, "If the world hates you, understand that it hated Me first." Following Christ may lead to opposition, but we are not alone. Jesus faced rejection, and He empowers us to stand firm. Our identity in Him gives us the strength to endure and remain faithful, even when the world is against us.</w:t>
      </w:r>
    </w:p>
    <w:p w14:paraId="1356CEE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respond to opposition from the world while staying true to your faith in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world opposes those who follow Jesus, according to John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steadfast when facing the world's opposition? </w:t>
      </w:r>
    </w:p>
    <w:p w14:paraId="46835BA8"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8F8286"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308AAB8A" w14:textId="77777777" w:rsidR="001B1BC2" w:rsidRDefault="001B1BC2" w:rsidP="00520790">
      <w:pPr>
        <w:spacing w:line="247" w:lineRule="auto"/>
        <w:rPr>
          <w:rFonts w:eastAsia="Times New Roman"/>
          <w:b/>
          <w:bCs/>
          <w:kern w:val="0"/>
          <w:sz w:val="21"/>
          <w:szCs w:val="21"/>
        </w:rPr>
      </w:pPr>
    </w:p>
    <w:p w14:paraId="044C7579" w14:textId="2B8F3901"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Helper’s Presence</w:t>
      </w:r>
    </w:p>
    <w:p w14:paraId="0443589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15:26, Jesus promises, "When the Advocate comes, whom I will send to you from the Father—the Spirit of truth who proceeds from the Father—He will testify about Me." The Holy Spirit is our constant companion, guiding, comforting, and empowering us to live out our faith. Lean on the Spirit’s presence for strength and direction.</w:t>
      </w:r>
    </w:p>
    <w:p w14:paraId="26AB0E3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recognize and rely on the Helper's presence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the Helper's guidance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Helper's presence matter in maintaining a fruitful relationship with others? </w:t>
      </w:r>
    </w:p>
    <w:p w14:paraId="0B4E5BDC"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Bearing Witness</w:t>
      </w:r>
    </w:p>
    <w:p w14:paraId="5826B9A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Finally, John 15:27 calls us to be witnesses: "And you also must testify, because you have been with Me from the beginning." Our lives and words should testify to the truth of the Gospel. As we share our faith, we participate in God’s redemptive work, inviting others to experience the life-changing power of Jesus Christ.</w:t>
      </w:r>
    </w:p>
    <w:p w14:paraId="60ACEE05"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you bear witness to others about your faith in everyday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bearing witness is essential for spiritual growth and community building?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bear witness more effectively in your life?</w:t>
      </w:r>
      <w:r w:rsidRPr="001B37DC">
        <w:br w:type="page"/>
      </w:r>
    </w:p>
    <w:p w14:paraId="6534120D"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16 Teaching Points and Bible Study Questions</w:t>
      </w:r>
    </w:p>
    <w:p w14:paraId="19A56D91" w14:textId="52E38E3F"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Promise of the Holy Spirit</w:t>
      </w:r>
    </w:p>
    <w:p w14:paraId="7A691C4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16, Jesus assures His disciples of the coming of the Holy Spirit, the Advocate who will guide them into all truth. This promise is a reminder that we are never alone in our journey of faith. The Holy Spirit is our constant companion, providing wisdom and comfort. As Jesus said, "But when He, the Spirit of truth, comes, He will guide you into all truth" (John 16:13). Embrace this divine guidance in your daily life, trusting that the Spirit will illuminate your path.</w:t>
      </w:r>
    </w:p>
    <w:p w14:paraId="2D6ED05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rely on the Holy Spirit for guidance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embracing the Holy Spirit's presence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emphasized the importance of the Holy Spirit to His disciples? </w:t>
      </w:r>
    </w:p>
    <w:p w14:paraId="0F3C9AAA"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Persecution</w:t>
      </w:r>
    </w:p>
    <w:p w14:paraId="2306308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candidly warns His followers about the challenges they will face, including persecution. "In this world you will have trouble," He says, but He also offers reassurance: "But take heart! I have overcome the world" (John 16:33). This lesson teaches us to remain steadfast in our faith, knowing that trials are part of the Christian journey, yet victory is assured through Christ.</w:t>
      </w:r>
    </w:p>
    <w:p w14:paraId="3F81149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prepare yourself spiritually and emotionally for potential persecution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the inevitability of persecution for His followers?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others facing persecution for their faith today? </w:t>
      </w:r>
    </w:p>
    <w:p w14:paraId="46DAFB75"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AB0F17"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41A243CB" w14:textId="77777777" w:rsidR="001B1BC2" w:rsidRDefault="001B1BC2" w:rsidP="00520790">
      <w:pPr>
        <w:spacing w:line="247" w:lineRule="auto"/>
        <w:rPr>
          <w:rFonts w:eastAsia="Times New Roman"/>
          <w:b/>
          <w:bCs/>
          <w:kern w:val="0"/>
          <w:sz w:val="21"/>
          <w:szCs w:val="21"/>
        </w:rPr>
      </w:pPr>
    </w:p>
    <w:p w14:paraId="55FFEBBA" w14:textId="196E904B"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Joy of Resurrection</w:t>
      </w:r>
    </w:p>
    <w:p w14:paraId="5603169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chapter highlights the sorrow the disciples will experience at Jesus' departure, but it also promises the joy that will follow His resurrection. "You will grieve, but your grief will turn to joy" (John 16:20). This transformation from sorrow to joy is a powerful reminder of the hope we have in the resurrection, a hope that transcends all earthly troubles.</w:t>
      </w:r>
    </w:p>
    <w:p w14:paraId="4F8748E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the joy of resurrection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promise of resurrection brings lasting joy despite temporary sorrows?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the joy found in Jesus' resurrection? </w:t>
      </w:r>
    </w:p>
    <w:p w14:paraId="14054EF1"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2AB238C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encourages His disciples to pray in His name, promising that their requests will be heard. "Whatever you ask the Father in My name, He will give you" (John 16:23). This is an invitation to deepen our prayer life, approaching God with confidence and faith, knowing that He listens and responds to our needs.</w:t>
      </w:r>
    </w:p>
    <w:p w14:paraId="12394A9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incorporate the promise of answered prayer in John 16 into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asking in His name for effective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the power of prayer as described in John 16? </w:t>
      </w:r>
    </w:p>
    <w:p w14:paraId="384FE8A5"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3812DC"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2BB170A5" w14:textId="77777777" w:rsidR="001B1BC2" w:rsidRDefault="001B1BC2" w:rsidP="00520790">
      <w:pPr>
        <w:spacing w:line="247" w:lineRule="auto"/>
        <w:rPr>
          <w:rFonts w:eastAsia="Times New Roman"/>
          <w:b/>
          <w:bCs/>
          <w:kern w:val="0"/>
          <w:sz w:val="21"/>
          <w:szCs w:val="21"/>
        </w:rPr>
      </w:pPr>
    </w:p>
    <w:p w14:paraId="3AEE6475" w14:textId="57387370"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Assurance of Peace</w:t>
      </w:r>
    </w:p>
    <w:p w14:paraId="6690B6C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a world filled with chaos, Jesus offers His peace to His followers. "I have told you these things so that in Me you may have peace" (John 16:33). This peace is not dependent on external circumstances but is rooted in our relationship with Christ. Let this divine peace guard your heart and mind, providing calm amidst life's storms.</w:t>
      </w:r>
    </w:p>
    <w:p w14:paraId="3FB0B2F8" w14:textId="77777777" w:rsidR="001B1BC2" w:rsidRDefault="00520790" w:rsidP="00520790">
      <w:pPr>
        <w:spacing w:line="247" w:lineRule="auto"/>
      </w:pPr>
      <w:r w:rsidRPr="00F6333B">
        <w:rPr>
          <w:rFonts w:eastAsia="Times New Roman"/>
          <w:kern w:val="0"/>
          <w:sz w:val="21"/>
          <w:szCs w:val="21"/>
        </w:rPr>
        <w:t>1. How can you apply Jesus' promise of peace in your daily stress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peace despite knowing the disciples will face tribulation?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cultivate a sense of peace in your community or family?</w:t>
      </w:r>
    </w:p>
    <w:p w14:paraId="0D612B51" w14:textId="52AC8680"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Understanding</w:t>
      </w:r>
    </w:p>
    <w:p w14:paraId="63C76C8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speaks plainly to His disciples, emphasizing the importance of understanding His teachings. "Though I have been speaking figuratively, a time is coming when I will no longer use this kind of language" (John 16:25). This lesson encourages us to seek clarity and understanding in our study of Scripture, allowing God's Word to transform our lives.</w:t>
      </w:r>
    </w:p>
    <w:p w14:paraId="749BA0C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understanding Jesus' teachings in John 16 help you navigate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the role of the Holy Spirit is crucial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deepen your understanding of Jesus' promise of peace in difficult times? </w:t>
      </w:r>
    </w:p>
    <w:p w14:paraId="29BA551B"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10511F"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64CE7F88" w14:textId="77777777" w:rsidR="001B1BC2" w:rsidRDefault="001B1BC2" w:rsidP="00520790">
      <w:pPr>
        <w:spacing w:line="247" w:lineRule="auto"/>
        <w:rPr>
          <w:rFonts w:eastAsia="Times New Roman"/>
          <w:b/>
          <w:bCs/>
          <w:kern w:val="0"/>
          <w:sz w:val="21"/>
          <w:szCs w:val="21"/>
        </w:rPr>
      </w:pPr>
    </w:p>
    <w:p w14:paraId="1172F5EA" w14:textId="6604E4E8"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Certainty of Jesus' Return</w:t>
      </w:r>
    </w:p>
    <w:p w14:paraId="0250D7C5"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words in John 16 point to His eventual return, a cornerstone of Christian hope. While He prepares His disciples for His departure, He also assures them of His return. This certainty fuels our faith and motivates us to live with purpose, eagerly anticipating the day when we will be united with Him.</w:t>
      </w:r>
    </w:p>
    <w:p w14:paraId="7272582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find peace in daily life knowing the certainty of Jesus'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in anticipation of Jesus'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Jesus' return influence your long-term goals and decisions? </w:t>
      </w:r>
    </w:p>
    <w:p w14:paraId="27AD148F"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Holy Spirit in Conviction</w:t>
      </w:r>
    </w:p>
    <w:p w14:paraId="35FA7F8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Holy Spirit plays a crucial role in convicting the world of sin, righteousness, and judgment. "When He comes, He will convict the world in regard to sin and righteousness and judgment" (John 16:8). This conviction is essential for leading people to repentance and faith in Christ, underscoring the Spirit's vital work in the world.</w:t>
      </w:r>
    </w:p>
    <w:p w14:paraId="65FA2B4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recognize the Holy Spirit's conviction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Holy Spirit's role in conviction is essential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 more receptive to the Holy Spirit's guidance in your life? </w:t>
      </w:r>
    </w:p>
    <w:p w14:paraId="418A14A5"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A08A0E"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4E52B8EC" w14:textId="77777777" w:rsidR="001B1BC2" w:rsidRDefault="001B1BC2" w:rsidP="00520790">
      <w:pPr>
        <w:spacing w:line="247" w:lineRule="auto"/>
        <w:rPr>
          <w:rFonts w:eastAsia="Times New Roman"/>
          <w:b/>
          <w:bCs/>
          <w:kern w:val="0"/>
          <w:sz w:val="21"/>
          <w:szCs w:val="21"/>
        </w:rPr>
      </w:pPr>
    </w:p>
    <w:p w14:paraId="495A9A68" w14:textId="5BDD27F5"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Fulfillment of Prophecy</w:t>
      </w:r>
    </w:p>
    <w:p w14:paraId="33E2654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words in John 16 fulfill Old Testament prophecies and affirm His identity as the Messiah. This fulfillment strengthens our faith, reminding us that God's promises are trustworthy and His plans are perfect. As we see prophecy unfold, our confidence in God's sovereignty and faithfulness grows.</w:t>
      </w:r>
    </w:p>
    <w:p w14:paraId="0F54BC1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understanding prophecy fulfillment in John 16 strengthen your faith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prophecy fulfillment to His disciples in John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apply fulfilled prophecies in your life today? </w:t>
      </w:r>
    </w:p>
    <w:p w14:paraId="40C0DA5B"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Endurance</w:t>
      </w:r>
    </w:p>
    <w:p w14:paraId="4185B5A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Finally, John 16 calls us to endure in our faith, even when faced with difficulties. Jesus' encouragement to His disciples to remain steadfast is a timeless lesson for all believers. "I have told you these things so that in Me you may have peace" (John 16:33). Let this call to endurance inspire you to persevere, knowing that your faith is anchored in the One who has overcome the world.</w:t>
      </w:r>
    </w:p>
    <w:p w14:paraId="41963396"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you find strength to endure challenges in your faith journey as described in John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endurance in the face of trials in John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maintain hope and endurance during difficult times, based on John 16?</w:t>
      </w:r>
      <w:r w:rsidRPr="001B37DC">
        <w:br w:type="page"/>
      </w:r>
    </w:p>
    <w:p w14:paraId="3A45E79F"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17 Teaching Points and Bible Study Questions</w:t>
      </w:r>
    </w:p>
    <w:p w14:paraId="26D38858" w14:textId="568D042F"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Power of Unity in Christ</w:t>
      </w:r>
    </w:p>
    <w:p w14:paraId="1C2259A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17, Jesus prays for the unity of all believers, emphasizing that our oneness reflects the unity between Him and the Father. "That they all may be one, as You, Father, are in Me, and I in You" (John 17:21). This unity is not just a nice idea; it's a powerful testimony to the world of God's love and truth. When we work together in harmony, we demonstrate the transformative power of the Gospel.</w:t>
      </w:r>
    </w:p>
    <w:p w14:paraId="6CD74D8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actively promote unity in your community as Jesus prayed for in John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in Christ is essential for effective witness to the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unity within your church or small group? </w:t>
      </w:r>
    </w:p>
    <w:p w14:paraId="1AC58A9C"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Eternal Life Defined</w:t>
      </w:r>
    </w:p>
    <w:p w14:paraId="27634B6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provides a clear definition of eternal life in this chapter: "Now this is eternal life: that they may know You, the only true God, and Jesus Christ, whom You have sent" (John 17:3). Eternal life isn't just about living forever; it's about a deep, personal relationship with God. This relationship starts now and continues into eternity, offering us a life full of purpose and joy.</w:t>
      </w:r>
    </w:p>
    <w:p w14:paraId="27517CC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understanding eternal life as knowing God change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knowing God as the essence of eternal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relationship with God and experience eternal life now? </w:t>
      </w:r>
    </w:p>
    <w:p w14:paraId="72F36EE9"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252A92"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54E38016" w14:textId="77777777" w:rsidR="001B1BC2" w:rsidRDefault="001B1BC2" w:rsidP="00520790">
      <w:pPr>
        <w:spacing w:line="247" w:lineRule="auto"/>
        <w:rPr>
          <w:rFonts w:eastAsia="Times New Roman"/>
          <w:b/>
          <w:bCs/>
          <w:kern w:val="0"/>
          <w:sz w:val="21"/>
          <w:szCs w:val="21"/>
        </w:rPr>
      </w:pPr>
    </w:p>
    <w:p w14:paraId="7C2B97A8" w14:textId="6FDEE426"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Glory of God Revealed</w:t>
      </w:r>
    </w:p>
    <w:p w14:paraId="2F65F3E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speaks of the glory given to Him by the Father and His desire to share it with us: "I have given them the glory You gave Me" (John 17:22). This glory is not about fame or fortune but about reflecting God's character and love. As we grow in our faith, we become more like Christ, shining His light in a dark world.</w:t>
      </w:r>
    </w:p>
    <w:p w14:paraId="754BBA8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reflect God's glory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God's glory in His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reveal God's glory in your community? </w:t>
      </w:r>
    </w:p>
    <w:p w14:paraId="753F379C"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Truth</w:t>
      </w:r>
    </w:p>
    <w:p w14:paraId="15455DF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His prayer, Jesus asks the Father to sanctify His followers by the truth, stating, "Your word is truth" (John 17:17). The Bible is our ultimate guide, providing wisdom and direction for our lives. By immersing ourselves in Scripture, we align our hearts with God's will and are equipped to navigate life's challenges.</w:t>
      </w:r>
    </w:p>
    <w:p w14:paraId="2132EE8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Jesus' prayer for truth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truth is essential for unity in your community or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truth in your personal and professional life? </w:t>
      </w:r>
    </w:p>
    <w:p w14:paraId="742B9114"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9D0E41"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7CD5DC20" w14:textId="77777777" w:rsidR="001B1BC2" w:rsidRDefault="001B1BC2" w:rsidP="00520790">
      <w:pPr>
        <w:spacing w:line="247" w:lineRule="auto"/>
        <w:rPr>
          <w:rFonts w:eastAsia="Times New Roman"/>
          <w:b/>
          <w:bCs/>
          <w:kern w:val="0"/>
          <w:sz w:val="21"/>
          <w:szCs w:val="21"/>
        </w:rPr>
      </w:pPr>
    </w:p>
    <w:p w14:paraId="39F4848F" w14:textId="4A38B71E"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Jesus' Intercession for Believers</w:t>
      </w:r>
    </w:p>
    <w:p w14:paraId="748E368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One of the most comforting aspects of John 17 is knowing that Jesus prays for us. "I am not praying for the world, but for those You have given Me" (John 17:9). Jesus, our High Priest, continually intercedes on our behalf, ensuring that we are supported and strengthened in our faith journey.</w:t>
      </w:r>
    </w:p>
    <w:p w14:paraId="6422441B" w14:textId="77777777" w:rsidR="001B1BC2" w:rsidRDefault="00520790" w:rsidP="00520790">
      <w:pPr>
        <w:spacing w:line="247" w:lineRule="auto"/>
      </w:pPr>
      <w:r w:rsidRPr="00F6333B">
        <w:rPr>
          <w:rFonts w:eastAsia="Times New Roman"/>
          <w:kern w:val="0"/>
          <w:sz w:val="21"/>
          <w:szCs w:val="21"/>
        </w:rPr>
        <w:t>1. How can you incorporate Jesus' intercession into your daily prayer life for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unity among believers in His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reflect Jesus' love and unity in your community?</w:t>
      </w:r>
    </w:p>
    <w:p w14:paraId="421AAC21" w14:textId="25F5DCBF"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Protection from Evil</w:t>
      </w:r>
    </w:p>
    <w:p w14:paraId="144A485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prays for our protection, asking the Father to keep us safe from the evil one: "I am not asking that You take them out of the world, but that You keep them from the evil one" (John 17:15). While we live in a world full of challenges, we can trust in God's protection and guidance, knowing that He is always with us.</w:t>
      </w:r>
    </w:p>
    <w:p w14:paraId="00C680C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actively seek God's protection from evil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guard your heart against evil influences?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emphasizes protection from evil in His prayer for believers? </w:t>
      </w:r>
    </w:p>
    <w:p w14:paraId="1C4505BE"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AF6FF3"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32BC46A4" w14:textId="77777777" w:rsidR="001B1BC2" w:rsidRDefault="001B1BC2" w:rsidP="00520790">
      <w:pPr>
        <w:spacing w:line="247" w:lineRule="auto"/>
        <w:rPr>
          <w:rFonts w:eastAsia="Times New Roman"/>
          <w:b/>
          <w:bCs/>
          <w:kern w:val="0"/>
          <w:sz w:val="21"/>
          <w:szCs w:val="21"/>
        </w:rPr>
      </w:pPr>
    </w:p>
    <w:p w14:paraId="5A475B8F" w14:textId="5A66BF0D"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Mission of Believers</w:t>
      </w:r>
    </w:p>
    <w:p w14:paraId="7E90742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sends us into the world with a purpose: "As You sent Me into the world, I have also sent them into the world" (John 17:18). We are called to be His ambassadors, sharing the Good News and making disciples. Our mission is to live out our faith boldly, impacting those around us with the love of Christ.</w:t>
      </w:r>
    </w:p>
    <w:p w14:paraId="06C52DD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actively participate in Jesus' mission to spread God's love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among believers is crucial for fulfilling the mission of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glory in your daily interactions? </w:t>
      </w:r>
    </w:p>
    <w:p w14:paraId="557BC4E7"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Jesus</w:t>
      </w:r>
    </w:p>
    <w:p w14:paraId="083DB62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desires that His joy be fulfilled in us: "So that they may have My joy fulfilled within them" (John 17:13). This joy is not dependent on circumstances but is rooted in our relationship with Him. As we abide in Christ, we experience a deep, abiding joy that transcends life's trials.</w:t>
      </w:r>
    </w:p>
    <w:p w14:paraId="4282912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experience the joy of Jesus in your daily challenges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joy is essential for a fulfilling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Jesus' joy with others around you? </w:t>
      </w:r>
    </w:p>
    <w:p w14:paraId="13DA9B43"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A010C7"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14EC2D29" w14:textId="77777777" w:rsidR="001B1BC2" w:rsidRDefault="001B1BC2" w:rsidP="00520790">
      <w:pPr>
        <w:spacing w:line="247" w:lineRule="auto"/>
        <w:rPr>
          <w:rFonts w:eastAsia="Times New Roman"/>
          <w:b/>
          <w:bCs/>
          <w:kern w:val="0"/>
          <w:sz w:val="21"/>
          <w:szCs w:val="21"/>
        </w:rPr>
      </w:pPr>
    </w:p>
    <w:p w14:paraId="26082100" w14:textId="75B0A663"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Sanctification Process</w:t>
      </w:r>
    </w:p>
    <w:p w14:paraId="20E6B29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Sanctification is a key theme in John 17, as Jesus prays for our growth in holiness: "Sanctify them by the truth" (John 17:17). This process involves becoming more like Christ, setting us apart for God's purposes. Through the Holy Spirit, we are continually transformed, reflecting His character in our daily lives.</w:t>
      </w:r>
    </w:p>
    <w:p w14:paraId="4D5D865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actively participate in your own sanctification process according to John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truth in the sanctification process in John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the sanctification Jesus prays for in John 17? </w:t>
      </w:r>
    </w:p>
    <w:p w14:paraId="17F8C39B"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Love of God</w:t>
      </w:r>
    </w:p>
    <w:p w14:paraId="3D74C3A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Finally, Jesus highlights the profound love of God: "I have made Your name known to them, and will continue to make it known, so that the love You have for Me may be in them" (John 17:26). This love is the foundation of our faith, motivating us to love others and live out the Gospel. As we embrace God's love, we are empowered to share it with the world.</w:t>
      </w:r>
    </w:p>
    <w:p w14:paraId="438306A2"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you demonstrate God's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love is crucial for building strong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deepen your experience of God's love in your life?</w:t>
      </w:r>
      <w:r w:rsidRPr="001B37DC">
        <w:br w:type="page"/>
      </w:r>
    </w:p>
    <w:p w14:paraId="14A23F55"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18 Teaching Points and Bible Study Questions</w:t>
      </w:r>
    </w:p>
    <w:p w14:paraId="2F64687C" w14:textId="438D47D9"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Power of Jesus' Words</w:t>
      </w:r>
    </w:p>
    <w:p w14:paraId="3A09374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18:6, when Jesus identifies Himself to the soldiers and officials, they draw back and fall to the ground. This moment highlights the sheer power and authority of Jesus' words. "When Jesus said, 'I am He,' they drew back and fell to the ground" (John 18:6). It reminds us that the words of Christ are not just historical records but living and active, capable of transforming lives and situations today.</w:t>
      </w:r>
    </w:p>
    <w:p w14:paraId="0E99D37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the power of Jesus' words in your daily conversations and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words had such a profound impact on those who heard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response to adversity that can guide your own challenges? </w:t>
      </w:r>
    </w:p>
    <w:p w14:paraId="3E534D8F"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Prayerful Preparation</w:t>
      </w:r>
    </w:p>
    <w:p w14:paraId="1CD3370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Before His arrest, Jesus spent time in prayer, preparing for the trials ahead. This underscores the importance of seeking God's guidance and strength in our own lives. Just as Jesus sought communion with the Father, we too should prioritize prayer, especially when facing challenges. It’s a reminder that our spiritual battles are won on our knees.</w:t>
      </w:r>
    </w:p>
    <w:p w14:paraId="6DF3A7D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prayerful preparation help you face challenging situations like Jesus did in John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prioritized prayer before His arrest,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example about the role of prayer in preparing for difficult tasks? </w:t>
      </w:r>
    </w:p>
    <w:p w14:paraId="08888AAB"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5338F5"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136918BC" w14:textId="77777777" w:rsidR="001B1BC2" w:rsidRDefault="001B1BC2" w:rsidP="00520790">
      <w:pPr>
        <w:spacing w:line="247" w:lineRule="auto"/>
        <w:rPr>
          <w:rFonts w:eastAsia="Times New Roman"/>
          <w:b/>
          <w:bCs/>
          <w:kern w:val="0"/>
          <w:sz w:val="21"/>
          <w:szCs w:val="21"/>
        </w:rPr>
      </w:pPr>
    </w:p>
    <w:p w14:paraId="377BC7B1" w14:textId="1CBCD5F7"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Fulfillment of Prophecy</w:t>
      </w:r>
    </w:p>
    <w:p w14:paraId="22A8954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18:9 states, "This was to fulfill the word He had spoken: 'I have not lost one of those You have given Me.'" This fulfillment of prophecy reassures us of God's sovereign plan. Every detail of Jesus' life and mission was orchestrated by God, affirming that He is in control of our lives as well. Trust in His promises, for they are sure and steadfast.</w:t>
      </w:r>
    </w:p>
    <w:p w14:paraId="3872FB8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recognizing fulfilled prophecy in John 18 strengthen your faith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prophecy fulfillment is important for your daily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discern God's plan in your life through fulfilled prophecies? </w:t>
      </w:r>
    </w:p>
    <w:p w14:paraId="2E27B811"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Courage to Stand for Truth</w:t>
      </w:r>
    </w:p>
    <w:p w14:paraId="44CD381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Peter's denial of Jesus is a sobering lesson in John 18:17-18. Despite his earlier bravado, fear overtakes him. "You are not one of His disciples too, are you?" the servant girl asked. "I am not," he replied (John 18:17). This teaches us the importance of standing firm in our faith, even when it’s difficult. Let us pray for the courage to boldly proclaim our allegiance to Christ.</w:t>
      </w:r>
    </w:p>
    <w:p w14:paraId="0FEDDB5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demonstrate courage to stand for truth in challenging situations at work or school?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standing for truth, even when it may lead to personal loss?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standing for truth sometimes require sacrifice, and how can you prepare for it? </w:t>
      </w:r>
    </w:p>
    <w:p w14:paraId="46AF94B9"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64488E"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21DBB681" w14:textId="77777777" w:rsidR="001B1BC2" w:rsidRDefault="001B1BC2" w:rsidP="00520790">
      <w:pPr>
        <w:spacing w:line="247" w:lineRule="auto"/>
        <w:rPr>
          <w:rFonts w:eastAsia="Times New Roman"/>
          <w:b/>
          <w:bCs/>
          <w:kern w:val="0"/>
          <w:sz w:val="21"/>
          <w:szCs w:val="21"/>
        </w:rPr>
      </w:pPr>
    </w:p>
    <w:p w14:paraId="330484A7" w14:textId="67401E6A"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Injustice of the World</w:t>
      </w:r>
    </w:p>
    <w:p w14:paraId="4F61D1A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trial before Pilate reveals the world's injustice. Despite His innocence, Jesus is condemned. This reminds us that the world may not always be fair, but we serve a just God. "My kingdom is not of this world," Jesus said (John 18:36). Our hope lies in His eternal kingdom, where true justice will prevail.</w:t>
      </w:r>
    </w:p>
    <w:p w14:paraId="6997F69E" w14:textId="77777777" w:rsidR="001B1BC2" w:rsidRDefault="00520790" w:rsidP="00520790">
      <w:pPr>
        <w:spacing w:line="247" w:lineRule="auto"/>
      </w:pPr>
      <w:r w:rsidRPr="00F6333B">
        <w:rPr>
          <w:rFonts w:eastAsia="Times New Roman"/>
          <w:kern w:val="0"/>
          <w:sz w:val="21"/>
          <w:szCs w:val="21"/>
        </w:rPr>
        <w:t>1. How can you respond to injustice in your community, inspired by Jesus' response in John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remained calm during His unjust trial, and how can you emulate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support those facing injustice, reflecting on Peter's actions in John 18?</w:t>
      </w:r>
    </w:p>
    <w:p w14:paraId="1C12A91A" w14:textId="08D835E3"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Nature of True Kingship</w:t>
      </w:r>
    </w:p>
    <w:p w14:paraId="12EE0A8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 xml:space="preserve">When questioned by Pilate, Jesus declares, "You say that I am a king. For this </w:t>
      </w:r>
      <w:proofErr w:type="gramStart"/>
      <w:r w:rsidRPr="00F6333B">
        <w:rPr>
          <w:rFonts w:eastAsia="Times New Roman"/>
          <w:kern w:val="0"/>
          <w:sz w:val="21"/>
          <w:szCs w:val="21"/>
        </w:rPr>
        <w:t>reason</w:t>
      </w:r>
      <w:proofErr w:type="gramEnd"/>
      <w:r w:rsidRPr="00F6333B">
        <w:rPr>
          <w:rFonts w:eastAsia="Times New Roman"/>
          <w:kern w:val="0"/>
          <w:sz w:val="21"/>
          <w:szCs w:val="21"/>
        </w:rPr>
        <w:t xml:space="preserve"> I was born and have come into the world, to testify to the truth" (John 18:37). Jesus redefines kingship, emphasizing service and truth over power and dominance. As followers of Christ, we are called to lead by serving others and upholding truth.</w:t>
      </w:r>
    </w:p>
    <w:p w14:paraId="511602A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embody true kingship in your daily leadership roles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redefined kingship, and how can this influence your view of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example of kingship to apply in your community interactions? </w:t>
      </w:r>
    </w:p>
    <w:p w14:paraId="07391C7D"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B56E03"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6F9FE2FD" w14:textId="77777777" w:rsidR="001B1BC2" w:rsidRDefault="001B1BC2" w:rsidP="00520790">
      <w:pPr>
        <w:spacing w:line="247" w:lineRule="auto"/>
        <w:rPr>
          <w:rFonts w:eastAsia="Times New Roman"/>
          <w:b/>
          <w:bCs/>
          <w:kern w:val="0"/>
          <w:sz w:val="21"/>
          <w:szCs w:val="21"/>
        </w:rPr>
      </w:pPr>
    </w:p>
    <w:p w14:paraId="5471A4CD" w14:textId="5A4A4E04"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Reality of Spiritual Blindness</w:t>
      </w:r>
    </w:p>
    <w:p w14:paraId="26CC334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 xml:space="preserve">Pilate's question, "What is truth?" (John 18:38), reveals a spiritual blindness that persists today. Many </w:t>
      </w:r>
      <w:proofErr w:type="gramStart"/>
      <w:r w:rsidRPr="00F6333B">
        <w:rPr>
          <w:rFonts w:eastAsia="Times New Roman"/>
          <w:kern w:val="0"/>
          <w:sz w:val="21"/>
          <w:szCs w:val="21"/>
        </w:rPr>
        <w:t>search</w:t>
      </w:r>
      <w:proofErr w:type="gramEnd"/>
      <w:r w:rsidRPr="00F6333B">
        <w:rPr>
          <w:rFonts w:eastAsia="Times New Roman"/>
          <w:kern w:val="0"/>
          <w:sz w:val="21"/>
          <w:szCs w:val="21"/>
        </w:rPr>
        <w:t xml:space="preserve"> for truth in the wrong places, missing the One who embodies it. Our mission is to point others to Jesus, the way, the truth, and the life, so they may see clearly and find salvation.</w:t>
      </w:r>
    </w:p>
    <w:p w14:paraId="02D7E65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identify and overcome spiritual blindness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fail to recognize spiritual truths around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spiritual clarity in challenging situations? </w:t>
      </w:r>
    </w:p>
    <w:p w14:paraId="2FAD40C6"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Fear</w:t>
      </w:r>
    </w:p>
    <w:p w14:paraId="249AAE3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Peter's fear leads to denial, showing how fear can cause us to act against our convictions. "</w:t>
      </w:r>
      <w:proofErr w:type="gramStart"/>
      <w:r w:rsidRPr="00F6333B">
        <w:rPr>
          <w:rFonts w:eastAsia="Times New Roman"/>
          <w:kern w:val="0"/>
          <w:sz w:val="21"/>
          <w:szCs w:val="21"/>
        </w:rPr>
        <w:t>Again</w:t>
      </w:r>
      <w:proofErr w:type="gramEnd"/>
      <w:r w:rsidRPr="00F6333B">
        <w:rPr>
          <w:rFonts w:eastAsia="Times New Roman"/>
          <w:kern w:val="0"/>
          <w:sz w:val="21"/>
          <w:szCs w:val="21"/>
        </w:rPr>
        <w:t xml:space="preserve"> Peter denied it, and immediately a rooster crowed" (John 18:27). This serves as a cautionary tale about the power of fear and the importance of relying on God's strength to overcome it.</w:t>
      </w:r>
    </w:p>
    <w:p w14:paraId="5D1B67D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fear influence your decisions, as seen in Peter's denial of Jesus in John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overcome fear when facing challenging situations like Jesus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fear often lead to actions we later regret, and how can we prevent this? </w:t>
      </w:r>
    </w:p>
    <w:p w14:paraId="5832D855"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6BCB63"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2D5FECEB" w14:textId="77777777" w:rsidR="001B1BC2" w:rsidRDefault="001B1BC2" w:rsidP="00520790">
      <w:pPr>
        <w:spacing w:line="247" w:lineRule="auto"/>
        <w:rPr>
          <w:rFonts w:eastAsia="Times New Roman"/>
          <w:b/>
          <w:bCs/>
          <w:kern w:val="0"/>
          <w:sz w:val="21"/>
          <w:szCs w:val="21"/>
        </w:rPr>
      </w:pPr>
    </w:p>
    <w:p w14:paraId="7F6BDC2D" w14:textId="6C66588C"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Sacrificial Love of Christ</w:t>
      </w:r>
    </w:p>
    <w:p w14:paraId="67EA9D3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Throughout John 18, Jesus willingly submits to arrest and trial, demonstrating His sacrificial love. He lays down His life for us, fulfilling His mission to save humanity. This profound love calls us to love others selflessly, following His example.</w:t>
      </w:r>
    </w:p>
    <w:p w14:paraId="2E9E0BF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demonstrate sacrificial love in your daily interactions, as Christ did in John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sacrificial love is essential for building strong relationships, as shown by Christ's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Christ's example in John 18 to handle conflicts with love and humility? </w:t>
      </w:r>
    </w:p>
    <w:p w14:paraId="003ECDEB"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Plan</w:t>
      </w:r>
    </w:p>
    <w:p w14:paraId="046E5E2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Despite the chaos and betrayal, John 18 reassures us that God's plan is unfolding perfectly. Jesus' arrest and trial were not the end but the beginning of the greatest victory. Trust in God's plan for your life, knowing that He works all things for good for those who love Him.</w:t>
      </w:r>
    </w:p>
    <w:p w14:paraId="191ED756"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you trust God's plan when facing unexpected challenges, as seen in John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remained calm during His arrest,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Peter's reaction to adversity about aligning with God's plan?</w:t>
      </w:r>
      <w:r w:rsidRPr="001B37DC">
        <w:br w:type="page"/>
      </w:r>
    </w:p>
    <w:p w14:paraId="4F37C5EF"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19 Teaching Points and Bible Study Questions</w:t>
      </w:r>
    </w:p>
    <w:p w14:paraId="29B1449E" w14:textId="143C82B5"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Power of Fulfilled Prophecy</w:t>
      </w:r>
    </w:p>
    <w:p w14:paraId="10A23B0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19 is a testament to the fulfillment of Old Testament prophecies. From the casting of lots for Jesus' garments to His declaration of thirst, each event was foretold. As it is written, "They divided My garments among them and cast lots for My clothing" (John 19:24). This reminds us that God's Word is reliable and His plans are unshakeable.</w:t>
      </w:r>
    </w:p>
    <w:p w14:paraId="3ABEC53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recognizing fulfilled prophecy in John 19 strengthen your faith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fulfilled prophecy in John 19 is important for understanding God's plan for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timing, as seen in John 19's fulfilled prophecies? </w:t>
      </w:r>
    </w:p>
    <w:p w14:paraId="43A0DB19"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Humility of Christ</w:t>
      </w:r>
    </w:p>
    <w:p w14:paraId="0D021B3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journey to the cross is the ultimate display of humility. Despite being the King of Kings, He endured mockery and suffering. Pilate's inscription, "Jesus of Nazareth, the King of the Jews" (John 19:19), was meant to ridicule, yet it proclaimed a profound truth. Jesus' humility calls us to live with grace and humility in our own lives.</w:t>
      </w:r>
    </w:p>
    <w:p w14:paraId="24D9B065"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practice humility in challenging situations like Christ did during His crucifixion?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leadership, as demonstrated by Christ's actions in John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Christ's humility to apply in your daily interactions with others? </w:t>
      </w:r>
    </w:p>
    <w:p w14:paraId="72BF7B0C"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563310"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51E5E043" w14:textId="77777777" w:rsidR="001B1BC2" w:rsidRDefault="001B1BC2" w:rsidP="00520790">
      <w:pPr>
        <w:spacing w:line="247" w:lineRule="auto"/>
        <w:rPr>
          <w:rFonts w:eastAsia="Times New Roman"/>
          <w:b/>
          <w:bCs/>
          <w:kern w:val="0"/>
          <w:sz w:val="21"/>
          <w:szCs w:val="21"/>
        </w:rPr>
      </w:pPr>
    </w:p>
    <w:p w14:paraId="4E50CFC2" w14:textId="37F1CA2D"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Depth of Sacrificial Love</w:t>
      </w:r>
    </w:p>
    <w:p w14:paraId="0D3F20B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crucifixion is the ultimate act of love. Jesus willingly laid down His life for us, demonstrating that true love is sacrificial. "Greater love has no one than this, that he lay down his life for his friends" (John 15:13). This challenges us to love others selflessly, following His example.</w:t>
      </w:r>
    </w:p>
    <w:p w14:paraId="49D7D5A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demonstrate sacrificial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sacrificial love is essential for building strong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sacrifice to apply in your own life? </w:t>
      </w:r>
    </w:p>
    <w:p w14:paraId="782BCC64"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434D140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obedience to the Father, even unto death, is a powerful lesson. His words, "It is finished" (John 19:30), signify the completion of His mission. This teaches us the importance of obedience to God's will, trusting that His plans are perfect.</w:t>
      </w:r>
    </w:p>
    <w:p w14:paraId="7F0672E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demonstrate obedience in challenging situations like Jesus did during His crucifixion in John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will is emphasized in the events of John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importance of obedience from Jesus' actions in John 19? </w:t>
      </w:r>
    </w:p>
    <w:p w14:paraId="7BC04E63"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5EAA28"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59067BBC" w14:textId="77777777" w:rsidR="001B1BC2" w:rsidRDefault="001B1BC2" w:rsidP="00520790">
      <w:pPr>
        <w:spacing w:line="247" w:lineRule="auto"/>
        <w:rPr>
          <w:rFonts w:eastAsia="Times New Roman"/>
          <w:b/>
          <w:bCs/>
          <w:kern w:val="0"/>
          <w:sz w:val="21"/>
          <w:szCs w:val="21"/>
        </w:rPr>
      </w:pPr>
    </w:p>
    <w:p w14:paraId="35734616" w14:textId="63B2AF93"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Role of Women in the Gospel</w:t>
      </w:r>
    </w:p>
    <w:p w14:paraId="2254942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19 highlights the presence of women at the crucifixion, including Mary, the mother of Jesus. Their steadfastness in the face of sorrow is a testament to their faith and courage. This reminds us of the vital role women play in the faith community and the strength found in their devotion.</w:t>
      </w:r>
    </w:p>
    <w:p w14:paraId="74F24836" w14:textId="77777777" w:rsidR="001B1BC2" w:rsidRDefault="00520790" w:rsidP="00520790">
      <w:pPr>
        <w:spacing w:line="247" w:lineRule="auto"/>
      </w:pPr>
      <w:r w:rsidRPr="00F6333B">
        <w:rPr>
          <w:rFonts w:eastAsia="Times New Roman"/>
          <w:kern w:val="0"/>
          <w:sz w:val="21"/>
          <w:szCs w:val="21"/>
        </w:rPr>
        <w:t>1. How can the presence of women at the crucifixion inspire your role in faith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women were prominently present at Jesus' crucifixion, and how does this influence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women's actions at the cross to apply in your spiritual journey?</w:t>
      </w:r>
    </w:p>
    <w:p w14:paraId="696587AC" w14:textId="1F07451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Jesus' Last Words</w:t>
      </w:r>
    </w:p>
    <w:p w14:paraId="7712C79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final words on the cross, "It is finished" (John 19:30), are profound. They signify the completion of His redemptive work. This declaration assures us that the debt of sin is paid in full, offering us the gift of salvation and eternal life.</w:t>
      </w:r>
    </w:p>
    <w:p w14:paraId="267F101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Jesus' last words inspire you to find purpose in your own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declaration "It is finished" holds significance for personal growth and closure?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final words about surrendering control in difficult situations? </w:t>
      </w:r>
    </w:p>
    <w:p w14:paraId="7C37D1E4"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92C722"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114D1967" w14:textId="77777777" w:rsidR="001B1BC2" w:rsidRDefault="001B1BC2" w:rsidP="00520790">
      <w:pPr>
        <w:spacing w:line="247" w:lineRule="auto"/>
        <w:rPr>
          <w:rFonts w:eastAsia="Times New Roman"/>
          <w:b/>
          <w:bCs/>
          <w:kern w:val="0"/>
          <w:sz w:val="21"/>
          <w:szCs w:val="21"/>
        </w:rPr>
      </w:pPr>
    </w:p>
    <w:p w14:paraId="739848E5" w14:textId="7EEE26A2"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Reality of Human Weakness</w:t>
      </w:r>
    </w:p>
    <w:p w14:paraId="3431688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Peter's denial and the disciples' scattering highlight human frailty. Yet, Jesus' forgiveness and restoration of Peter show that failure is not the end. This encourages us to seek forgiveness and restoration, knowing that God's grace is sufficient.</w:t>
      </w:r>
    </w:p>
    <w:p w14:paraId="6684269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acknowledging human weakness in John 19 help you rely more on God's strength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our limitations is crucial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endurance in John 19 to face your own weaknesses with courage? </w:t>
      </w:r>
    </w:p>
    <w:p w14:paraId="76CA1C84"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Courage of Joseph of Arimathea</w:t>
      </w:r>
    </w:p>
    <w:p w14:paraId="42B4D8B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Joseph of Arimathea boldly asked Pilate for Jesus' body, risking his reputation. His courage in the face of potential backlash is inspiring. This teaches us to stand firm in our faith, even when it requires boldness and courage.</w:t>
      </w:r>
    </w:p>
    <w:p w14:paraId="2EEB639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demonstrate courage in your faith like Joseph of Arimathea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taking bold steps for your beliefs, as Joseph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standing up for your convictions sometimes require personal sacrifice, as seen in Joseph's actions? </w:t>
      </w:r>
    </w:p>
    <w:p w14:paraId="4B4E4865"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383CBB"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40D5427A" w14:textId="77777777" w:rsidR="001B1BC2" w:rsidRDefault="001B1BC2" w:rsidP="00520790">
      <w:pPr>
        <w:spacing w:line="247" w:lineRule="auto"/>
        <w:rPr>
          <w:rFonts w:eastAsia="Times New Roman"/>
          <w:b/>
          <w:bCs/>
          <w:kern w:val="0"/>
          <w:sz w:val="21"/>
          <w:szCs w:val="21"/>
        </w:rPr>
      </w:pPr>
    </w:p>
    <w:p w14:paraId="1759442C" w14:textId="487EBAE8"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Significance of the Burial</w:t>
      </w:r>
    </w:p>
    <w:p w14:paraId="5699000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burial of Jesus in a new tomb fulfills prophecy and sets the stage for the resurrection. It reminds us that even in the darkest moments, God is at work, preparing for a greater victory. This encourages us to trust in God's timing and purpose.</w:t>
      </w:r>
    </w:p>
    <w:p w14:paraId="46A4228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the actions of Joseph and Nicodemus inspire your approach to honoring commitments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humility shown in Jesus' burial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care </w:t>
      </w:r>
      <w:proofErr w:type="gramStart"/>
      <w:r w:rsidRPr="00F6333B">
        <w:rPr>
          <w:rFonts w:eastAsia="Times New Roman"/>
          <w:kern w:val="0"/>
          <w:sz w:val="21"/>
          <w:szCs w:val="21"/>
        </w:rPr>
        <w:t>given</w:t>
      </w:r>
      <w:proofErr w:type="gramEnd"/>
      <w:r w:rsidRPr="00F6333B">
        <w:rPr>
          <w:rFonts w:eastAsia="Times New Roman"/>
          <w:kern w:val="0"/>
          <w:sz w:val="21"/>
          <w:szCs w:val="21"/>
        </w:rPr>
        <w:t xml:space="preserve"> to Jesus' burial matter in your understanding of respect and dignity? </w:t>
      </w:r>
    </w:p>
    <w:p w14:paraId="21CC8DA6"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Resurrection</w:t>
      </w:r>
    </w:p>
    <w:p w14:paraId="3F62EA8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While John 19 ends with Jesus' burial, it points to the hope of resurrection. The story doesn't end in the tomb; it continues with the promise of new life. This hope is the cornerstone of our faith, reminding us that in Christ, we have victory over sin and death.</w:t>
      </w:r>
    </w:p>
    <w:p w14:paraId="50CC12FC"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These lessons from John 19 not only deepen our understanding of Scripture but also inspire us to live out our faith with conviction and hope.</w:t>
      </w:r>
    </w:p>
    <w:p w14:paraId="40013480"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the hope of resurrection influence your response to life's challenges and setbacks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promise of resurrection?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belief in resurrection inspire you to live with greater purpose and meaning?</w:t>
      </w:r>
      <w:r w:rsidRPr="001B37DC">
        <w:br w:type="page"/>
      </w:r>
    </w:p>
    <w:p w14:paraId="0947DC02"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20 Teaching Points and Bible Study Questions</w:t>
      </w:r>
    </w:p>
    <w:p w14:paraId="24CFF379" w14:textId="5064273F"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Power of the Resurrection</w:t>
      </w:r>
    </w:p>
    <w:p w14:paraId="58BC2C0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resurrection of Jesus is the cornerstone of our faith, and John 20 brings this miraculous event to life. When Mary Magdalene discovers the empty tomb, it signifies that death has been conquered. As it is written, "He is not here; He has risen, just as He said" (Matthew 28:6). This victory over death assures us of eternal life and the hope that we, too, will rise with Him.</w:t>
      </w:r>
    </w:p>
    <w:p w14:paraId="45F1851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the power of the resurrection influence your daily challenges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resurrection's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resurrection inspire confidence in overcoming personal fears and doubts? </w:t>
      </w:r>
    </w:p>
    <w:p w14:paraId="5D8BDC48"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Witnesses</w:t>
      </w:r>
    </w:p>
    <w:p w14:paraId="598EABF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Mary Magdalene, Peter, and John all play crucial roles as witnesses to the resurrection. Their firsthand accounts provide a foundation for our belief. John 20:8 tells us, "Then the other disciple, who had reached the tomb first, also went in. And he saw and believed." Their testimonies remind us of the importance of sharing our own experiences of God's work in our lives.</w:t>
      </w:r>
    </w:p>
    <w:p w14:paraId="51672B12"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actively share your personal experiences of faith to be a witness like Mary Magdalene?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Thomas needed to see Jesus himself, and how does this relate to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role as a witness in your community today? </w:t>
      </w:r>
    </w:p>
    <w:p w14:paraId="6D8525E2"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004DC8"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51C72F1C" w14:textId="77777777" w:rsidR="001B1BC2" w:rsidRDefault="001B1BC2" w:rsidP="00520790">
      <w:pPr>
        <w:spacing w:line="247" w:lineRule="auto"/>
        <w:rPr>
          <w:rFonts w:eastAsia="Times New Roman"/>
          <w:b/>
          <w:bCs/>
          <w:kern w:val="0"/>
          <w:sz w:val="21"/>
          <w:szCs w:val="21"/>
        </w:rPr>
      </w:pPr>
    </w:p>
    <w:p w14:paraId="7DEC284D" w14:textId="36B4D11E"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Role of Women in the Gospel</w:t>
      </w:r>
    </w:p>
    <w:p w14:paraId="67D31F36"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Mary Magdalene's encounter with the risen Christ highlights the significant role women play in the Gospel narrative. Jesus first appears to her, entrusting her with the message of His resurrection. "Jesus said to her, 'Mary.' She turned and said to Him in Aramaic, 'Rabboni!' (which means Teacher)" (John 20:16). This moment underscores the value and dignity of women in God's kingdom.</w:t>
      </w:r>
    </w:p>
    <w:p w14:paraId="2961439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Mary's encounter with the risen Jesus inspire your role in sharing the Gospel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first appeared to women, and how does this influence your view of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Mary Magdalene's actions to apply in your own faith journey? </w:t>
      </w:r>
    </w:p>
    <w:p w14:paraId="136AE40E"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Gift of Peace</w:t>
      </w:r>
    </w:p>
    <w:p w14:paraId="06BBABA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When Jesus appears to His disciples, His first words are, "Peace be with you" (John 20:19). In a world filled with turmoil and uncertainty, His peace is a gift that surpasses all understanding. It is a reminder that no matter our circumstances, we can find rest and assurance in Him.</w:t>
      </w:r>
    </w:p>
    <w:p w14:paraId="68B4F2D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the peace Jesus offers in your daily challenges and stressors?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peace when appearing to His disciples after the resurrection?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peaceful environment in your home and relationships? </w:t>
      </w:r>
    </w:p>
    <w:p w14:paraId="4BB8EC4A"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753791"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35A8B90F" w14:textId="77777777" w:rsidR="001B1BC2" w:rsidRDefault="001B1BC2" w:rsidP="00520790">
      <w:pPr>
        <w:spacing w:line="247" w:lineRule="auto"/>
        <w:rPr>
          <w:rFonts w:eastAsia="Times New Roman"/>
          <w:b/>
          <w:bCs/>
          <w:kern w:val="0"/>
          <w:sz w:val="21"/>
          <w:szCs w:val="21"/>
        </w:rPr>
      </w:pPr>
    </w:p>
    <w:p w14:paraId="00D525C2" w14:textId="64E1633B"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Call to Forgive</w:t>
      </w:r>
    </w:p>
    <w:p w14:paraId="0C163C6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breathes the Holy Spirit onto His disciples and commissions them to forgive sins. "If you forgive anyone his sins, they are forgiven; if you withhold forgiveness from anyone, it is withheld" (John 20:23). This call to forgive is a powerful reminder of the grace we have received and the grace we are to extend to others.</w:t>
      </w:r>
    </w:p>
    <w:p w14:paraId="1E2B8D80" w14:textId="77777777" w:rsidR="001B1BC2" w:rsidRDefault="00520790" w:rsidP="00520790">
      <w:pPr>
        <w:spacing w:line="247" w:lineRule="auto"/>
        <w:rPr>
          <w:rFonts w:eastAsia="Times New Roman"/>
          <w:b/>
          <w:bCs/>
          <w:kern w:val="0"/>
          <w:sz w:val="21"/>
          <w:szCs w:val="21"/>
        </w:rPr>
      </w:pPr>
      <w:r w:rsidRPr="00F6333B">
        <w:rPr>
          <w:rFonts w:eastAsia="Times New Roman"/>
          <w:kern w:val="0"/>
          <w:sz w:val="21"/>
          <w:szCs w:val="21"/>
        </w:rPr>
        <w:t>1. How can Jesus' example in John 20 inspire you to forgive others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emphasized in Jesus' post-resurrection appearance to the disciples?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practice forgiveness in challenging relationships, as seen in John 20?</w:t>
      </w:r>
      <w:r>
        <w:rPr>
          <w:rFonts w:eastAsia="Times New Roman"/>
          <w:b/>
          <w:bCs/>
          <w:kern w:val="0"/>
          <w:sz w:val="21"/>
          <w:szCs w:val="21"/>
        </w:rPr>
        <w:br/>
      </w:r>
    </w:p>
    <w:p w14:paraId="6FF813F8" w14:textId="54E6327B" w:rsidR="00520790" w:rsidRPr="001B1BC2" w:rsidRDefault="00520790" w:rsidP="00520790">
      <w:pPr>
        <w:spacing w:line="247" w:lineRule="auto"/>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Belief Without Seeing</w:t>
      </w:r>
    </w:p>
    <w:p w14:paraId="1B23094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Thomas, often called "Doubting Thomas," needed to see Jesus to believe. Yet, Jesus says, "Blessed are those who have not seen and yet have believed" (John 20:29). This blessing is for all of us who trust in Jesus through faith, even without physical evidence. It encourages us to walk by faith and not by sight.</w:t>
      </w:r>
    </w:p>
    <w:p w14:paraId="2A27D01F"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strengthen your faith in things unseen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belief without seeing is emphasized as a blessing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promises without physical evidence? </w:t>
      </w:r>
    </w:p>
    <w:p w14:paraId="3C7D4EB9"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CF94F0"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47EA4EF0" w14:textId="77777777" w:rsidR="001B1BC2" w:rsidRDefault="001B1BC2" w:rsidP="00520790">
      <w:pPr>
        <w:spacing w:line="247" w:lineRule="auto"/>
        <w:rPr>
          <w:rFonts w:eastAsia="Times New Roman"/>
          <w:b/>
          <w:bCs/>
          <w:kern w:val="0"/>
          <w:sz w:val="21"/>
          <w:szCs w:val="21"/>
        </w:rPr>
      </w:pPr>
    </w:p>
    <w:p w14:paraId="5467FB3E" w14:textId="60917960"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Personal Nature of Jesus' Love</w:t>
      </w:r>
    </w:p>
    <w:p w14:paraId="341E6C6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When Jesus calls Mary by name, it is a deeply personal moment. "Jesus said to her, 'Mary'" (John 20:16). This personal interaction shows that Jesus knows each of us intimately and loves us individually. It is a reminder that our relationship with Him is personal and unique.</w:t>
      </w:r>
    </w:p>
    <w:p w14:paraId="0E30FD4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recognize and respond to Jesus' personal love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personal interactions with individuals are significant for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Jesus' personal love to those around you? </w:t>
      </w:r>
    </w:p>
    <w:p w14:paraId="0870D161"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Commission to Share the Good News</w:t>
      </w:r>
    </w:p>
    <w:p w14:paraId="6B1D282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instructs Mary to go and tell the disciples of His resurrection. "Go and tell My brothers" (John 20:17). This commission is not just for Mary but for all believers. We are called to share the good news of Jesus' victory over death with the world.</w:t>
      </w:r>
    </w:p>
    <w:p w14:paraId="5899C5DE"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actively share the Good News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peace when commissioning His disciples to spread the Gospel?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overcome fear in sharing your faith with others? </w:t>
      </w:r>
    </w:p>
    <w:p w14:paraId="5D3801EA"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EFB702"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62374BC9" w14:textId="77777777" w:rsidR="001B1BC2" w:rsidRDefault="001B1BC2" w:rsidP="00520790">
      <w:pPr>
        <w:spacing w:line="247" w:lineRule="auto"/>
        <w:rPr>
          <w:rFonts w:eastAsia="Times New Roman"/>
          <w:b/>
          <w:bCs/>
          <w:kern w:val="0"/>
          <w:sz w:val="21"/>
          <w:szCs w:val="21"/>
        </w:rPr>
      </w:pPr>
    </w:p>
    <w:p w14:paraId="1E48B8EE" w14:textId="7E4CC53A"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Assurance of Jesus' Presence</w:t>
      </w:r>
    </w:p>
    <w:p w14:paraId="66EB4FC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When Jesus appears to His disciples, He shows them His hands and side, proving His physical resurrection. "After He had said this, He showed them His hands and His side" (John 20:20). This assurance of His presence is a comfort to us, knowing that He is always with us, even when we cannot see Him.</w:t>
      </w:r>
    </w:p>
    <w:p w14:paraId="6C60BD3D"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recognize and feel Jesus' presence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strengthen your assurance of Jesus' presence?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Jesus' presence is crucial for overcoming fear and doubt? </w:t>
      </w:r>
    </w:p>
    <w:p w14:paraId="5648CA97"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Purpose of the Gospel</w:t>
      </w:r>
    </w:p>
    <w:p w14:paraId="4190DF6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concludes the chapter by stating the purpose of his writing: "But these are written so that you may believe that Jesus is the Christ, the Son of God, and that by believing you may have life in His name" (John 20:31). This purpose is the heartbeat of the Gospel, inviting us to believe and receive the eternal life offered through Jesus Christ.</w:t>
      </w:r>
    </w:p>
    <w:p w14:paraId="6DD6E5AD" w14:textId="77777777" w:rsidR="00520790" w:rsidRPr="001B37DC" w:rsidRDefault="00520790" w:rsidP="00520790">
      <w:pPr>
        <w:spacing w:line="247" w:lineRule="auto"/>
        <w:rPr>
          <w:rFonts w:eastAsia="Times New Roman"/>
          <w:kern w:val="0"/>
          <w:sz w:val="21"/>
          <w:szCs w:val="21"/>
        </w:rPr>
      </w:pPr>
      <w:r w:rsidRPr="00F6333B">
        <w:rPr>
          <w:rFonts w:eastAsia="Times New Roman"/>
          <w:kern w:val="0"/>
          <w:sz w:val="21"/>
          <w:szCs w:val="21"/>
        </w:rPr>
        <w:t>1. How can understanding the purpose of the Gospel in John 20 impact your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John emphasizes belief in Jesus for eternal life in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share the purpose of the Gospel with others in your community?</w:t>
      </w:r>
      <w:r w:rsidRPr="001B37DC">
        <w:br w:type="page"/>
      </w:r>
    </w:p>
    <w:p w14:paraId="683622B2" w14:textId="77777777" w:rsidR="00520790" w:rsidRPr="00520790" w:rsidRDefault="00520790" w:rsidP="00520790">
      <w:pPr>
        <w:spacing w:line="247" w:lineRule="auto"/>
        <w:jc w:val="center"/>
        <w:outlineLvl w:val="0"/>
        <w:rPr>
          <w:rFonts w:eastAsia="Times New Roman"/>
          <w:b/>
          <w:bCs/>
          <w:kern w:val="36"/>
          <w:sz w:val="32"/>
          <w:szCs w:val="32"/>
        </w:rPr>
      </w:pPr>
      <w:r w:rsidRPr="00520790">
        <w:rPr>
          <w:rFonts w:eastAsia="Times New Roman"/>
          <w:b/>
          <w:bCs/>
          <w:kern w:val="36"/>
          <w:sz w:val="32"/>
          <w:szCs w:val="32"/>
        </w:rPr>
        <w:t>John 21 Teaching Points and Bible Study Questions</w:t>
      </w:r>
    </w:p>
    <w:p w14:paraId="7FDDE273" w14:textId="7E6358D3"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Power of Obedience</w:t>
      </w:r>
    </w:p>
    <w:p w14:paraId="7E45432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In John 21, the disciples experience a miraculous catch of fish after following Jesus' instructions to cast their net on the right side of the boat. This teaches us the importance of obedience to God's word. As Jesus said, "If you love Me, you will keep My commandments" (John 14:15). When we align our actions with His guidance, we open ourselves to His blessings and provision.</w:t>
      </w:r>
    </w:p>
    <w:p w14:paraId="422ED051"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the lesson of obedience from John 21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led to abundance for the disciples, and how can this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Peter's obedience that might transform your personal or professional life? </w:t>
      </w:r>
    </w:p>
    <w:p w14:paraId="18FA8B78"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Recognizing Jesus in Everyday Life</w:t>
      </w:r>
    </w:p>
    <w:p w14:paraId="5EC53E7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disciples initially failed to recognize Jesus standing on the shore. This reminds us to be vigilant and aware of His presence in our daily lives. As we go about our routines, let us remember that Jesus is always near, guiding and supporting us, even when we don't immediately see Him.</w:t>
      </w:r>
    </w:p>
    <w:p w14:paraId="4FFABDE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become more aware of Jesus' presence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recognize Jesus in ordinary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challenging to see Jesus in everyday life, and how can you overcome this? </w:t>
      </w:r>
    </w:p>
    <w:p w14:paraId="5422D4A6"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4D6B73"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0F1E2F6F" w14:textId="77777777" w:rsidR="001B1BC2" w:rsidRDefault="001B1BC2" w:rsidP="00520790">
      <w:pPr>
        <w:spacing w:line="247" w:lineRule="auto"/>
        <w:rPr>
          <w:rFonts w:eastAsia="Times New Roman"/>
          <w:b/>
          <w:bCs/>
          <w:kern w:val="0"/>
          <w:sz w:val="21"/>
          <w:szCs w:val="21"/>
        </w:rPr>
      </w:pPr>
    </w:p>
    <w:p w14:paraId="6153990F" w14:textId="061FDAEB"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Restoration and Forgiveness</w:t>
      </w:r>
    </w:p>
    <w:p w14:paraId="5F23CE5B"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Peter's threefold denial of Jesus is met with a threefold affirmation of love in this chapter. Jesus asks Peter, "Do you love Me?" (John 21:15), offering him a path to restoration. This highlights the boundless forgiveness available to us through Christ, encouraging us to seek reconciliation and healing in our relationships.</w:t>
      </w:r>
    </w:p>
    <w:p w14:paraId="7BB0673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apply Jesus' approach to restoring Peter in your relationships needing forgiveness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asked Peter three times if he loved Him, and how can this guide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trust and forgiveness in a broken relationship, inspired by John 21? </w:t>
      </w:r>
    </w:p>
    <w:p w14:paraId="3974102E"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Serve</w:t>
      </w:r>
    </w:p>
    <w:p w14:paraId="349D89E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commissions Peter to "Feed My sheep" (John 21:17), emphasizing the call to serve others. As followers of Christ, we are invited to care for those around us, sharing His love and truth. Our service is a reflection of our faith and a testament to the transformative power of the Gospel.</w:t>
      </w:r>
    </w:p>
    <w:p w14:paraId="1AC050EA"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identify and respond to Jesus' call to serve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emphasizes love as a foundation for serving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Peter's restoration that applies to your own service to others? </w:t>
      </w:r>
    </w:p>
    <w:p w14:paraId="06E2FD24"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F5CE5E"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420B4FBE" w14:textId="77777777" w:rsidR="001B1BC2" w:rsidRDefault="001B1BC2" w:rsidP="00520790">
      <w:pPr>
        <w:spacing w:line="247" w:lineRule="auto"/>
        <w:rPr>
          <w:rFonts w:eastAsia="Times New Roman"/>
          <w:b/>
          <w:bCs/>
          <w:kern w:val="0"/>
          <w:sz w:val="21"/>
          <w:szCs w:val="21"/>
        </w:rPr>
      </w:pPr>
    </w:p>
    <w:p w14:paraId="5EECED5C" w14:textId="50FAD6B2"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Importance of Fellowship</w:t>
      </w:r>
    </w:p>
    <w:p w14:paraId="425ABFC8"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disciples' shared meal with Jesus on the shore underscores the value of fellowship. Gathering together strengthens our faith and fosters a sense of community. As Hebrews 10:25 encourages, "Let us not neglect meeting together, as some have made a habit, but let us encourage one another."</w:t>
      </w:r>
    </w:p>
    <w:p w14:paraId="6FFA4556" w14:textId="40C19EC2"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prioritize fellowship in your daily life, as seen in John 21's communal meal?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fellowship with His disciples after His resurrection in John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Peter's interaction with Jesus about the role of fellowship in restoration?</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Trusting in God's Plan</w:t>
      </w:r>
    </w:p>
    <w:p w14:paraId="6F42FA7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Jesus hints at Peter's future, indicating the kind of death he would face. This teaches us to trust in God's plan, even when it involves challenges or suffering. As Jeremiah 29:11 assures us, "For I know the plans I have for you, declares the LORD, plans to prosper you and not to harm you, plans to give you hope and a future."</w:t>
      </w:r>
    </w:p>
    <w:p w14:paraId="778E80D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trust God's plan when outcomes differ from your expectations, like the disciples' fishing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asked Peter three times if he loved Him, and how does this relate to trusting God's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Peter's restoration about trusting God's plan after personal failures? </w:t>
      </w:r>
    </w:p>
    <w:p w14:paraId="5EF5545D"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C32003"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2F35573B" w14:textId="77777777" w:rsidR="001B1BC2" w:rsidRDefault="001B1BC2" w:rsidP="00520790">
      <w:pPr>
        <w:spacing w:line="247" w:lineRule="auto"/>
        <w:rPr>
          <w:rFonts w:eastAsia="Times New Roman"/>
          <w:b/>
          <w:bCs/>
          <w:kern w:val="0"/>
          <w:sz w:val="21"/>
          <w:szCs w:val="21"/>
        </w:rPr>
      </w:pPr>
    </w:p>
    <w:p w14:paraId="30F09B95" w14:textId="23AFED75"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Uniqueness of Our Journey</w:t>
      </w:r>
    </w:p>
    <w:p w14:paraId="198D6BE3"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 xml:space="preserve">When Peter </w:t>
      </w:r>
      <w:proofErr w:type="spellStart"/>
      <w:r w:rsidRPr="00F6333B">
        <w:rPr>
          <w:rFonts w:eastAsia="Times New Roman"/>
          <w:kern w:val="0"/>
          <w:sz w:val="21"/>
          <w:szCs w:val="21"/>
        </w:rPr>
        <w:t>inquires</w:t>
      </w:r>
      <w:proofErr w:type="spellEnd"/>
      <w:r w:rsidRPr="00F6333B">
        <w:rPr>
          <w:rFonts w:eastAsia="Times New Roman"/>
          <w:kern w:val="0"/>
          <w:sz w:val="21"/>
          <w:szCs w:val="21"/>
        </w:rPr>
        <w:t xml:space="preserve"> about John's future, Jesus responds, "What is that to you? You must follow Me" (John 21:22). This reminds us that each person's journey with Christ is unique. We are called to focus on our own path and relationship with Him, trusting that He has a distinct purpose for each of us.</w:t>
      </w:r>
    </w:p>
    <w:p w14:paraId="6170A54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embrace your unique path in faith, as Peter did after Jesus' guidance in John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emphasized individual journeys when speaking to Peter about his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Peter's experience to trust your own unique journey with God? </w:t>
      </w:r>
    </w:p>
    <w:p w14:paraId="39807486"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Witness</w:t>
      </w:r>
    </w:p>
    <w:p w14:paraId="1002FE3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concludes his Gospel by affirming the truth of his testimony. As believers, we are called to be witnesses of Christ's love and resurrection. Our lives should reflect His light, drawing others to the hope and salvation found in Him.</w:t>
      </w:r>
    </w:p>
    <w:p w14:paraId="5DDF4D09"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actively bear witness to your faith in everyday situations like the disciples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a witness is crucial in strengthening your community's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your role as a witness? </w:t>
      </w:r>
    </w:p>
    <w:p w14:paraId="00F6FDAC" w14:textId="77777777" w:rsidR="001B1BC2" w:rsidRDefault="00520790" w:rsidP="0052079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C8E9B1" w14:textId="77777777" w:rsidR="001B1BC2" w:rsidRDefault="001B1BC2">
      <w:pPr>
        <w:spacing w:after="0" w:line="240" w:lineRule="auto"/>
        <w:rPr>
          <w:rFonts w:eastAsia="Times New Roman"/>
          <w:b/>
          <w:bCs/>
          <w:kern w:val="0"/>
          <w:sz w:val="21"/>
          <w:szCs w:val="21"/>
        </w:rPr>
      </w:pPr>
      <w:r>
        <w:rPr>
          <w:rFonts w:eastAsia="Times New Roman"/>
          <w:b/>
          <w:bCs/>
          <w:kern w:val="0"/>
          <w:sz w:val="21"/>
          <w:szCs w:val="21"/>
        </w:rPr>
        <w:br w:type="page"/>
      </w:r>
    </w:p>
    <w:p w14:paraId="35A3058A" w14:textId="77777777" w:rsidR="001B1BC2" w:rsidRDefault="001B1BC2" w:rsidP="00520790">
      <w:pPr>
        <w:spacing w:line="247" w:lineRule="auto"/>
        <w:rPr>
          <w:rFonts w:eastAsia="Times New Roman"/>
          <w:b/>
          <w:bCs/>
          <w:kern w:val="0"/>
          <w:sz w:val="21"/>
          <w:szCs w:val="21"/>
        </w:rPr>
      </w:pPr>
    </w:p>
    <w:p w14:paraId="5A9B2FEE" w14:textId="35B9D812" w:rsidR="00520790" w:rsidRPr="00F6333B" w:rsidRDefault="00520790" w:rsidP="00520790">
      <w:pPr>
        <w:spacing w:line="247" w:lineRule="auto"/>
        <w:rPr>
          <w:rFonts w:eastAsia="Times New Roman"/>
          <w:kern w:val="0"/>
          <w:sz w:val="21"/>
          <w:szCs w:val="21"/>
        </w:rPr>
      </w:pPr>
      <w:r w:rsidRPr="00F6333B">
        <w:rPr>
          <w:rFonts w:eastAsia="Times New Roman"/>
          <w:b/>
          <w:bCs/>
          <w:kern w:val="0"/>
          <w:sz w:val="21"/>
          <w:szCs w:val="21"/>
        </w:rPr>
        <w:t>The Abundance of God's Provision</w:t>
      </w:r>
    </w:p>
    <w:p w14:paraId="0E8A9940"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The miraculous catch of 153 fish illustrates God's abundant provision. When we trust in Him, He meets our needs in ways we cannot imagine. Philippians 4:19 reassures us, "And my God will supply all your needs according to His glorious riches in Christ Jesus."</w:t>
      </w:r>
    </w:p>
    <w:p w14:paraId="7625F347"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1. How can you recognize and trust in God's provision during times of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provided abundantly for the disciples after a night of fruitless labor?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open to God's unexpected ways of providing for your needs? </w:t>
      </w:r>
    </w:p>
    <w:p w14:paraId="28F2F27D" w14:textId="77777777" w:rsidR="00520790" w:rsidRPr="00F6333B" w:rsidRDefault="00520790" w:rsidP="0052079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Everlasting Impact of Jesus' Words</w:t>
      </w:r>
    </w:p>
    <w:p w14:paraId="0B4D7D74" w14:textId="77777777" w:rsidR="00520790" w:rsidRPr="00F6333B" w:rsidRDefault="00520790" w:rsidP="00520790">
      <w:pPr>
        <w:spacing w:line="247" w:lineRule="auto"/>
        <w:rPr>
          <w:rFonts w:eastAsia="Times New Roman"/>
          <w:kern w:val="0"/>
          <w:sz w:val="21"/>
          <w:szCs w:val="21"/>
        </w:rPr>
      </w:pPr>
      <w:r w:rsidRPr="00F6333B">
        <w:rPr>
          <w:rFonts w:eastAsia="Times New Roman"/>
          <w:kern w:val="0"/>
          <w:sz w:val="21"/>
          <w:szCs w:val="21"/>
        </w:rPr>
        <w:t>John 21 ends with the acknowledgment that not all of Jesus' deeds could be recorded. This reminds us of the profound and limitless impact of His words and actions. As we study Scripture, let us be inspired by the depth of His teachings and the eternal truth they hold for our lives.</w:t>
      </w:r>
    </w:p>
    <w:p w14:paraId="360E50B6" w14:textId="06A70992" w:rsidR="00F6333B" w:rsidRPr="001B1BC2" w:rsidRDefault="00520790" w:rsidP="001B1BC2">
      <w:pPr>
        <w:rPr>
          <w:rFonts w:eastAsia="Times New Roman"/>
          <w:b/>
          <w:bCs/>
          <w:kern w:val="36"/>
          <w:sz w:val="21"/>
          <w:szCs w:val="21"/>
        </w:rPr>
      </w:pPr>
      <w:r w:rsidRPr="00F6333B">
        <w:rPr>
          <w:rFonts w:eastAsia="Times New Roman"/>
          <w:kern w:val="0"/>
          <w:sz w:val="21"/>
          <w:szCs w:val="21"/>
        </w:rPr>
        <w:t>1. How can Jesus' words in John 21 guide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applying Jesus' teachings from John 21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Jesus' instructions to Peter in John 21 remain relevant for us today?</w:t>
      </w:r>
      <w:r w:rsidR="00F635E4">
        <w:rPr>
          <w:noProof/>
        </w:rPr>
        <mc:AlternateContent>
          <mc:Choice Requires="wps">
            <w:drawing>
              <wp:anchor distT="0" distB="0" distL="114300" distR="114300" simplePos="0" relativeHeight="251659263" behindDoc="1" locked="0" layoutInCell="1" allowOverlap="1" wp14:anchorId="5E3B1F78" wp14:editId="1D333821">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7672086"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1B1BC2">
        <w:rPr>
          <w:rFonts w:eastAsia="Times New Roman"/>
          <w:b/>
          <w:bCs/>
          <w:kern w:val="36"/>
          <w:sz w:val="21"/>
          <w:szCs w:val="21"/>
        </w:rPr>
        <w:br/>
      </w:r>
      <w:r w:rsidR="001B1BC2">
        <w:rPr>
          <w:rFonts w:eastAsia="Times New Roman"/>
          <w:b/>
          <w:bCs/>
          <w:kern w:val="36"/>
          <w:sz w:val="21"/>
          <w:szCs w:val="21"/>
        </w:rPr>
        <w:br/>
      </w:r>
      <w:r w:rsidR="001B1BC2">
        <w:rPr>
          <w:rFonts w:eastAsia="Times New Roman"/>
          <w:b/>
          <w:bCs/>
          <w:kern w:val="36"/>
          <w:sz w:val="21"/>
          <w:szCs w:val="21"/>
        </w:rPr>
        <w:br/>
      </w:r>
      <w:r w:rsidR="001B1BC2">
        <w:rPr>
          <w:rFonts w:eastAsia="Times New Roman"/>
          <w:b/>
          <w:bCs/>
          <w:kern w:val="36"/>
          <w:sz w:val="21"/>
          <w:szCs w:val="21"/>
        </w:rPr>
        <w:br/>
      </w:r>
    </w:p>
    <w:sectPr w:rsidR="00F6333B" w:rsidRPr="001B1BC2"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9CD2C" w14:textId="77777777" w:rsidR="00BE6B23" w:rsidRDefault="00BE6B23" w:rsidP="00993188">
      <w:pPr>
        <w:spacing w:after="0" w:line="240" w:lineRule="auto"/>
      </w:pPr>
      <w:r>
        <w:separator/>
      </w:r>
    </w:p>
  </w:endnote>
  <w:endnote w:type="continuationSeparator" w:id="0">
    <w:p w14:paraId="7E824E1C" w14:textId="77777777" w:rsidR="00BE6B23" w:rsidRDefault="00BE6B23"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BEF5"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A6FC598"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2CFC5D85"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B61B" w14:textId="77777777" w:rsidR="007F1F09" w:rsidRPr="007F1F09" w:rsidRDefault="007F1F09" w:rsidP="00506EB5">
    <w:pPr>
      <w:pStyle w:val="Footer"/>
      <w:framePr w:wrap="none" w:vAnchor="text" w:hAnchor="margin" w:xAlign="center" w:y="1"/>
      <w:rPr>
        <w:rStyle w:val="PageNumber"/>
        <w:sz w:val="11"/>
        <w:szCs w:val="11"/>
      </w:rPr>
    </w:pPr>
  </w:p>
  <w:p w14:paraId="1BBF0D64"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B71782B"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4A22D18A" wp14:editId="34CD8289">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B158EB8" wp14:editId="15111797">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BBE00"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7131"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38A23786"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D8ECD" w14:textId="77777777" w:rsidR="00BE6B23" w:rsidRDefault="00BE6B23" w:rsidP="00993188">
      <w:pPr>
        <w:spacing w:after="0" w:line="240" w:lineRule="auto"/>
      </w:pPr>
      <w:r>
        <w:separator/>
      </w:r>
    </w:p>
  </w:footnote>
  <w:footnote w:type="continuationSeparator" w:id="0">
    <w:p w14:paraId="4E3F465E" w14:textId="77777777" w:rsidR="00BE6B23" w:rsidRDefault="00BE6B23"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790"/>
    <w:rsid w:val="00000CDF"/>
    <w:rsid w:val="00037514"/>
    <w:rsid w:val="000421EA"/>
    <w:rsid w:val="00051B34"/>
    <w:rsid w:val="000B6F4F"/>
    <w:rsid w:val="00153A4F"/>
    <w:rsid w:val="00177C6D"/>
    <w:rsid w:val="00194992"/>
    <w:rsid w:val="001B1BC2"/>
    <w:rsid w:val="001B37DC"/>
    <w:rsid w:val="001B511C"/>
    <w:rsid w:val="001C43A9"/>
    <w:rsid w:val="001E4954"/>
    <w:rsid w:val="00223D2A"/>
    <w:rsid w:val="002358CF"/>
    <w:rsid w:val="003211B8"/>
    <w:rsid w:val="00351FC4"/>
    <w:rsid w:val="00391B5E"/>
    <w:rsid w:val="00397296"/>
    <w:rsid w:val="003B6791"/>
    <w:rsid w:val="004F7C83"/>
    <w:rsid w:val="00520790"/>
    <w:rsid w:val="005218D9"/>
    <w:rsid w:val="00583B4C"/>
    <w:rsid w:val="00590404"/>
    <w:rsid w:val="005C237B"/>
    <w:rsid w:val="0065675A"/>
    <w:rsid w:val="00661B7E"/>
    <w:rsid w:val="006762E8"/>
    <w:rsid w:val="00687503"/>
    <w:rsid w:val="00692F03"/>
    <w:rsid w:val="00741D82"/>
    <w:rsid w:val="00762403"/>
    <w:rsid w:val="00776516"/>
    <w:rsid w:val="0078350E"/>
    <w:rsid w:val="0079123E"/>
    <w:rsid w:val="00793C4A"/>
    <w:rsid w:val="007E2F25"/>
    <w:rsid w:val="007F1F09"/>
    <w:rsid w:val="00800A60"/>
    <w:rsid w:val="00836064"/>
    <w:rsid w:val="00840C19"/>
    <w:rsid w:val="0086139F"/>
    <w:rsid w:val="00870740"/>
    <w:rsid w:val="0087297B"/>
    <w:rsid w:val="00875463"/>
    <w:rsid w:val="00887FAA"/>
    <w:rsid w:val="0091161B"/>
    <w:rsid w:val="00917023"/>
    <w:rsid w:val="00942731"/>
    <w:rsid w:val="00985E6C"/>
    <w:rsid w:val="00993188"/>
    <w:rsid w:val="009A38CE"/>
    <w:rsid w:val="009E4504"/>
    <w:rsid w:val="009E45C1"/>
    <w:rsid w:val="00A102B6"/>
    <w:rsid w:val="00A66953"/>
    <w:rsid w:val="00AF1073"/>
    <w:rsid w:val="00B14F85"/>
    <w:rsid w:val="00B15325"/>
    <w:rsid w:val="00B22981"/>
    <w:rsid w:val="00B26268"/>
    <w:rsid w:val="00B4631E"/>
    <w:rsid w:val="00BB25B5"/>
    <w:rsid w:val="00BE6B23"/>
    <w:rsid w:val="00C53FDE"/>
    <w:rsid w:val="00C83E22"/>
    <w:rsid w:val="00CD424F"/>
    <w:rsid w:val="00D32F91"/>
    <w:rsid w:val="00DA5F01"/>
    <w:rsid w:val="00DB0942"/>
    <w:rsid w:val="00DC3612"/>
    <w:rsid w:val="00DE4B8A"/>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942C6"/>
  <w15:chartTrackingRefBased/>
  <w15:docId w15:val="{6027DA35-3F90-42B4-AC85-041DFA71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23</TotalTime>
  <Pages>106</Pages>
  <Words>20404</Words>
  <Characters>116308</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3</cp:revision>
  <cp:lastPrinted>2025-11-26T00:31:00Z</cp:lastPrinted>
  <dcterms:created xsi:type="dcterms:W3CDTF">2025-12-30T12:09:00Z</dcterms:created>
  <dcterms:modified xsi:type="dcterms:W3CDTF">2026-01-12T03:44:00Z</dcterms:modified>
</cp:coreProperties>
</file>